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05DB" w:rsidRDefault="00D905DB">
      <w:pPr>
        <w:snapToGrid w:val="0"/>
        <w:spacing w:line="700" w:lineRule="atLeast"/>
        <w:jc w:val="center"/>
        <w:rPr>
          <w:rFonts w:ascii="仿宋_GB2312" w:eastAsia="仿宋_GB2312"/>
          <w:sz w:val="32"/>
        </w:rPr>
      </w:pPr>
    </w:p>
    <w:p w:rsidR="00D905DB" w:rsidRDefault="00D905DB">
      <w:pPr>
        <w:snapToGrid w:val="0"/>
        <w:spacing w:line="700" w:lineRule="atLeast"/>
        <w:jc w:val="center"/>
        <w:rPr>
          <w:rFonts w:ascii="仿宋_GB2312" w:eastAsia="仿宋_GB2312"/>
          <w:sz w:val="32"/>
        </w:rPr>
      </w:pPr>
    </w:p>
    <w:p w:rsidR="00D905DB" w:rsidRDefault="00D905DB">
      <w:pPr>
        <w:snapToGrid w:val="0"/>
        <w:spacing w:line="700" w:lineRule="atLeast"/>
        <w:jc w:val="center"/>
        <w:rPr>
          <w:rFonts w:ascii="仿宋_GB2312" w:eastAsia="仿宋_GB2312"/>
          <w:sz w:val="32"/>
        </w:rPr>
      </w:pPr>
    </w:p>
    <w:p w:rsidR="00D905DB" w:rsidRDefault="00D905DB">
      <w:pPr>
        <w:snapToGrid w:val="0"/>
        <w:spacing w:line="700" w:lineRule="atLeast"/>
        <w:jc w:val="center"/>
        <w:rPr>
          <w:rFonts w:ascii="仿宋_GB2312" w:eastAsia="仿宋_GB2312"/>
          <w:sz w:val="32"/>
        </w:rPr>
      </w:pPr>
    </w:p>
    <w:p w:rsidR="00D905DB" w:rsidRDefault="00D905DB">
      <w:pPr>
        <w:snapToGrid w:val="0"/>
        <w:spacing w:line="700" w:lineRule="atLeast"/>
        <w:jc w:val="center"/>
        <w:rPr>
          <w:rFonts w:ascii="仿宋_GB2312" w:eastAsia="仿宋_GB2312"/>
          <w:sz w:val="32"/>
        </w:rPr>
      </w:pPr>
    </w:p>
    <w:p w:rsidR="00D905DB" w:rsidRDefault="00D905DB">
      <w:pPr>
        <w:snapToGrid w:val="0"/>
        <w:spacing w:line="700" w:lineRule="atLeast"/>
        <w:jc w:val="center"/>
        <w:rPr>
          <w:b/>
          <w:bCs/>
          <w:sz w:val="44"/>
        </w:rPr>
      </w:pPr>
      <w:r>
        <w:rPr>
          <w:rFonts w:ascii="仿宋_GB2312" w:eastAsia="仿宋_GB2312" w:hint="eastAsia"/>
          <w:sz w:val="32"/>
        </w:rPr>
        <w:t>闽交院党〔</w:t>
      </w:r>
      <w:r>
        <w:rPr>
          <w:rFonts w:ascii="仿宋_GB2312" w:eastAsia="仿宋_GB2312"/>
          <w:sz w:val="32"/>
        </w:rPr>
        <w:t>2020</w:t>
      </w:r>
      <w:r>
        <w:rPr>
          <w:rFonts w:ascii="仿宋_GB2312" w:eastAsia="仿宋_GB2312" w:hint="eastAsia"/>
          <w:sz w:val="32"/>
        </w:rPr>
        <w:t>〕</w:t>
      </w:r>
      <w:r>
        <w:rPr>
          <w:rFonts w:ascii="仿宋_GB2312" w:eastAsia="仿宋_GB2312"/>
          <w:sz w:val="32"/>
        </w:rPr>
        <w:t>11</w:t>
      </w:r>
      <w:bookmarkStart w:id="0" w:name="_GoBack"/>
      <w:bookmarkEnd w:id="0"/>
      <w:r>
        <w:rPr>
          <w:rFonts w:ascii="仿宋_GB2312" w:eastAsia="仿宋_GB2312" w:hint="eastAsia"/>
          <w:sz w:val="32"/>
        </w:rPr>
        <w:t>号</w:t>
      </w:r>
    </w:p>
    <w:p w:rsidR="00D905DB" w:rsidRDefault="00D905DB">
      <w:pPr>
        <w:snapToGrid w:val="0"/>
        <w:spacing w:line="700" w:lineRule="atLeast"/>
        <w:rPr>
          <w:rFonts w:ascii="仿宋_GB2312" w:eastAsia="仿宋_GB2312"/>
          <w:sz w:val="36"/>
          <w:szCs w:val="36"/>
        </w:rPr>
      </w:pPr>
    </w:p>
    <w:p w:rsidR="00D905DB" w:rsidRDefault="00D905DB">
      <w:pPr>
        <w:snapToGrid w:val="0"/>
        <w:spacing w:line="700" w:lineRule="atLeast"/>
        <w:rPr>
          <w:rFonts w:ascii="仿宋_GB2312" w:eastAsia="仿宋_GB2312"/>
          <w:sz w:val="36"/>
          <w:szCs w:val="36"/>
        </w:rPr>
      </w:pPr>
    </w:p>
    <w:p w:rsidR="00D905DB" w:rsidRDefault="00D905DB">
      <w:pPr>
        <w:spacing w:line="600" w:lineRule="exact"/>
        <w:jc w:val="center"/>
        <w:rPr>
          <w:sz w:val="36"/>
          <w:szCs w:val="36"/>
        </w:rPr>
      </w:pPr>
      <w:r>
        <w:rPr>
          <w:rFonts w:hint="eastAsia"/>
          <w:sz w:val="36"/>
          <w:szCs w:val="36"/>
        </w:rPr>
        <w:t>中共福建船政交通职业学院委员会</w:t>
      </w:r>
    </w:p>
    <w:p w:rsidR="00D905DB" w:rsidRDefault="00D905DB">
      <w:pPr>
        <w:spacing w:line="600" w:lineRule="exact"/>
        <w:jc w:val="center"/>
        <w:rPr>
          <w:sz w:val="36"/>
          <w:szCs w:val="36"/>
        </w:rPr>
      </w:pPr>
      <w:r>
        <w:rPr>
          <w:rFonts w:hint="eastAsia"/>
          <w:sz w:val="36"/>
          <w:szCs w:val="36"/>
        </w:rPr>
        <w:t>关于在新冠肺炎疫情防控中做好</w:t>
      </w:r>
    </w:p>
    <w:p w:rsidR="00D905DB" w:rsidRDefault="00D905DB">
      <w:pPr>
        <w:spacing w:line="600" w:lineRule="exact"/>
        <w:jc w:val="center"/>
        <w:rPr>
          <w:sz w:val="36"/>
          <w:szCs w:val="36"/>
        </w:rPr>
      </w:pPr>
      <w:r>
        <w:rPr>
          <w:rFonts w:hint="eastAsia"/>
          <w:sz w:val="36"/>
          <w:szCs w:val="36"/>
        </w:rPr>
        <w:t>党员佩戴党员徽章工作的通知</w:t>
      </w:r>
    </w:p>
    <w:p w:rsidR="00D905DB" w:rsidRDefault="00D905DB">
      <w:pPr>
        <w:spacing w:line="600" w:lineRule="exact"/>
        <w:jc w:val="center"/>
        <w:rPr>
          <w:sz w:val="36"/>
          <w:szCs w:val="36"/>
        </w:rPr>
      </w:pPr>
    </w:p>
    <w:p w:rsidR="00D905DB" w:rsidRDefault="00D905DB">
      <w:pPr>
        <w:snapToGrid w:val="0"/>
        <w:spacing w:line="600" w:lineRule="atLeast"/>
        <w:rPr>
          <w:rFonts w:ascii="仿宋_GB2312" w:eastAsia="仿宋_GB2312"/>
          <w:sz w:val="32"/>
          <w:szCs w:val="32"/>
        </w:rPr>
      </w:pPr>
      <w:r>
        <w:rPr>
          <w:rFonts w:ascii="仿宋_GB2312" w:eastAsia="仿宋_GB2312" w:hint="eastAsia"/>
          <w:sz w:val="32"/>
          <w:szCs w:val="32"/>
        </w:rPr>
        <w:t>各党总支、直属党支部，各系（部、馆、中心）、各处（室）：</w:t>
      </w:r>
    </w:p>
    <w:p w:rsidR="00D905DB" w:rsidRDefault="00D905DB" w:rsidP="00F339C1">
      <w:pPr>
        <w:spacing w:line="60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最近，我省一些地方和单位在新冠肺炎疫情防控和复工复产中，推行党员佩戴党员徽章，引导党员主动亮明身份，推动基层党组织和广大党员冲锋在第一线、战斗在最前沿，发挥基层党组织战斗堡垒和党员先锋模范作用。这一做法，对于强化党员党性观念，推动党员立足岗位履职尽责、服务群众奉献社会起到了重要作用。各级党组织要进一步重视做好党员佩戴党员徽章工作，推动基层党组织立足各自职能优势和特点，努力成为疫情防控和开学开课工作一线坚强战斗堡垒；推动广大党员自亮身份亮职责亮承诺，彰显共产党员政治本色和过硬作风，在大战大考中见精神、见能力、见作风、见成效，真正当先锋、作表率。根据省委教育工委《关于在新冠肺炎疫情防控中做好党员佩戴党员徽章工作的通知》（闽教明电〔</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14</w:t>
      </w:r>
      <w:r>
        <w:rPr>
          <w:rFonts w:ascii="仿宋_GB2312" w:eastAsia="仿宋_GB2312" w:hAnsi="仿宋_GB2312" w:cs="仿宋_GB2312" w:hint="eastAsia"/>
          <w:sz w:val="32"/>
          <w:szCs w:val="32"/>
        </w:rPr>
        <w:t>号）要求，现将有关事项通知如下：</w:t>
      </w:r>
    </w:p>
    <w:p w:rsidR="00D905DB" w:rsidRDefault="00D905DB" w:rsidP="00F339C1">
      <w:pPr>
        <w:spacing w:line="60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b/>
          <w:bCs/>
          <w:sz w:val="32"/>
          <w:szCs w:val="32"/>
        </w:rPr>
        <w:t>一要在一线亮明身份。</w:t>
      </w:r>
      <w:r>
        <w:rPr>
          <w:rFonts w:ascii="仿宋_GB2312" w:eastAsia="仿宋_GB2312" w:hAnsi="仿宋_GB2312" w:cs="仿宋_GB2312" w:hint="eastAsia"/>
          <w:bCs/>
          <w:sz w:val="32"/>
          <w:szCs w:val="32"/>
        </w:rPr>
        <w:t>各级</w:t>
      </w:r>
      <w:r>
        <w:rPr>
          <w:rFonts w:ascii="仿宋_GB2312" w:eastAsia="仿宋_GB2312" w:hAnsi="仿宋_GB2312" w:cs="仿宋_GB2312" w:hint="eastAsia"/>
          <w:sz w:val="32"/>
          <w:szCs w:val="32"/>
        </w:rPr>
        <w:t>党组织要做到哪里任务险重、哪里困难较大，哪里就有党组织坚强有力的领导、扎实有效的工作，切实把党的政治优势、组织优势和密切联系群众优势转化成疫情防控和开学开课、教育教学工作的强大政治优势，确保党中央重大决策部署和省委工作要求落到实处。要组织党员自觉佩戴党员徽章亮身份，强化党员责任意识，把初心写在行动上、把使命落在岗位上，冲锋在前、报名在前、引领在前，当好师生的贴心人、主心骨。</w:t>
      </w:r>
    </w:p>
    <w:p w:rsidR="00D905DB" w:rsidRDefault="00D905DB" w:rsidP="00F339C1">
      <w:pPr>
        <w:spacing w:line="60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b/>
          <w:bCs/>
          <w:sz w:val="32"/>
          <w:szCs w:val="32"/>
        </w:rPr>
        <w:t>二要在一线设岗定责。</w:t>
      </w:r>
      <w:r>
        <w:rPr>
          <w:rFonts w:ascii="仿宋_GB2312" w:eastAsia="仿宋_GB2312" w:hAnsi="仿宋_GB2312" w:cs="仿宋_GB2312" w:hint="eastAsia"/>
          <w:sz w:val="32"/>
          <w:szCs w:val="32"/>
        </w:rPr>
        <w:t>在疫情防控的两大环节、“三道防线”“四道关口”，以及后勤、教学、学生管理、保卫、校园保洁和食堂、宿舍社区、教室、实验室等关键岗位、场所，普遍建立党员责任区、党员志愿服务队、党员示范岗、巡查监督岗、师生劝导岗、卫生消毒岗等，引导党员佩戴党员徽章，带头落实网格化管理，盯紧、盯实、盯到位，外防输入、内防扩散，筑牢疫情防控第一道防线，做到哪里任务艰巨、哪里就有党员身影。</w:t>
      </w:r>
    </w:p>
    <w:p w:rsidR="00D905DB" w:rsidRDefault="00D905DB" w:rsidP="00F339C1">
      <w:pPr>
        <w:spacing w:line="60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b/>
          <w:bCs/>
          <w:sz w:val="32"/>
          <w:szCs w:val="32"/>
        </w:rPr>
        <w:t>三要在一线承诺践诺。</w:t>
      </w:r>
      <w:r>
        <w:rPr>
          <w:rFonts w:ascii="仿宋_GB2312" w:eastAsia="仿宋_GB2312" w:hAnsi="仿宋_GB2312" w:cs="仿宋_GB2312" w:hint="eastAsia"/>
          <w:sz w:val="32"/>
          <w:szCs w:val="32"/>
        </w:rPr>
        <w:t>紧密结合疫情防控和开学开课工作实际承诺践诺，医务部门党员要带头坚定勇敢地站在抗击疫情最前线，视疫情如命令，视病房如战场，视病人如亲人，恪尽职守、忘我工作，全力以赴做好医疗救护、基础预防等工作；机关党员要带头落实严防严控和开学开课各项措施，改进作风、提高效能、服务师生；教师党员要带头落实立德树人，以疫情防控为教材、为课堂，在落实“停课不停教、不停学”中强化对学生思想引领，上好疫情防控阻击战这堂爱国主义教育大课、思想政治教育大课；学生党员要带头遵守各项防控规定，带领学生干部协助辅导员、班主任做好疫情防控、心理疏导和思想政治教育。</w:t>
      </w:r>
    </w:p>
    <w:p w:rsidR="00D905DB" w:rsidRDefault="00D905DB" w:rsidP="00F339C1">
      <w:pPr>
        <w:spacing w:line="60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b/>
          <w:bCs/>
          <w:sz w:val="32"/>
          <w:szCs w:val="32"/>
        </w:rPr>
        <w:t>四要在一线示范引领。</w:t>
      </w:r>
      <w:r>
        <w:rPr>
          <w:rFonts w:ascii="仿宋_GB2312" w:eastAsia="仿宋_GB2312" w:hAnsi="仿宋_GB2312" w:cs="仿宋_GB2312" w:hint="eastAsia"/>
          <w:sz w:val="32"/>
          <w:szCs w:val="32"/>
        </w:rPr>
        <w:t>各级党组织和广大党员要通过示范引领，广泛动员师生、组织师生、凝聚师生，认真落实联防联控措施，积极构筑群防群治严密防线；积极为师生疏解焦虑情绪、消除恐慌心理，稳定思想、增强信心，引导广大师生自觉落实防控措施，共同遵守纪律要求，不信谣、不传谣，弘扬社会正气。</w:t>
      </w:r>
    </w:p>
    <w:p w:rsidR="00D905DB" w:rsidRDefault="00D905DB" w:rsidP="00901929">
      <w:pPr>
        <w:spacing w:line="60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各级党组织要把党员佩戴党员徽章作为加强党员队伍建设的一项重要措施，抓实抓细。要充分运用报刊、广播、互联网等媒体，大力宣传在疫情防控和开学开课中基层党组织和广大党员发挥作用的好经验好做法，积极推广先进典型，充分调动基层党组织和广大党员的积极性主动性，为奋力夺取疫情防控和实现学院年度工作目标双胜利多做贡献。</w:t>
      </w:r>
    </w:p>
    <w:p w:rsidR="00D905DB" w:rsidRDefault="00D905DB" w:rsidP="00F339C1">
      <w:pPr>
        <w:spacing w:line="60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中共福建船政交通职业学院委员会</w:t>
      </w:r>
    </w:p>
    <w:p w:rsidR="00D905DB" w:rsidRPr="00901929" w:rsidRDefault="00D905DB" w:rsidP="00901929">
      <w:pPr>
        <w:spacing w:line="600" w:lineRule="exact"/>
        <w:ind w:firstLineChars="1400" w:firstLine="31680"/>
        <w:jc w:val="both"/>
        <w:rPr>
          <w:rFonts w:ascii="仿宋_GB2312" w:eastAsia="仿宋_GB2312" w:hAnsi="仿宋_GB2312" w:cs="仿宋_GB2312"/>
          <w:sz w:val="32"/>
          <w:szCs w:val="32"/>
        </w:rPr>
      </w:pPr>
      <w:smartTag w:uri="urn:schemas-microsoft-com:office:smarttags" w:element="chsdate">
        <w:smartTagPr>
          <w:attr w:name="IsROCDate" w:val="False"/>
          <w:attr w:name="IsLunarDate" w:val="False"/>
          <w:attr w:name="Day" w:val="21"/>
          <w:attr w:name="Month" w:val="2"/>
          <w:attr w:name="Year" w:val="2020"/>
        </w:smartTagP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21</w:t>
        </w:r>
        <w:r>
          <w:rPr>
            <w:rFonts w:ascii="仿宋_GB2312" w:eastAsia="仿宋_GB2312" w:hAnsi="仿宋_GB2312" w:cs="仿宋_GB2312" w:hint="eastAsia"/>
            <w:sz w:val="32"/>
            <w:szCs w:val="32"/>
          </w:rPr>
          <w:t>日</w:t>
        </w:r>
      </w:smartTag>
    </w:p>
    <w:p w:rsidR="00D905DB" w:rsidRDefault="00D905DB">
      <w:pPr>
        <w:snapToGrid w:val="0"/>
        <w:spacing w:line="700" w:lineRule="atLeast"/>
      </w:pPr>
    </w:p>
    <w:p w:rsidR="00D905DB" w:rsidRDefault="00D905DB" w:rsidP="00F339C1">
      <w:pPr>
        <w:pBdr>
          <w:top w:val="single" w:sz="6" w:space="1" w:color="auto"/>
          <w:bottom w:val="single" w:sz="6" w:space="1" w:color="auto"/>
        </w:pBdr>
        <w:snapToGrid w:val="0"/>
        <w:spacing w:line="400" w:lineRule="atLeast"/>
        <w:ind w:left="31680" w:hangingChars="400" w:firstLine="31680"/>
        <w:rPr>
          <w:rFonts w:ascii="仿宋_GB2312" w:eastAsia="仿宋_GB2312"/>
          <w:color w:val="000000"/>
          <w:spacing w:val="-8"/>
          <w:sz w:val="32"/>
          <w:szCs w:val="32"/>
        </w:rPr>
      </w:pPr>
      <w:r>
        <w:rPr>
          <w:rFonts w:ascii="仿宋_GB2312" w:eastAsia="仿宋_GB2312"/>
          <w:color w:val="000000"/>
          <w:sz w:val="32"/>
          <w:szCs w:val="32"/>
        </w:rPr>
        <w:t xml:space="preserve">  </w:t>
      </w:r>
      <w:r>
        <w:rPr>
          <w:rFonts w:ascii="仿宋_GB2312" w:eastAsia="仿宋_GB2312" w:hint="eastAsia"/>
          <w:color w:val="000000"/>
          <w:sz w:val="32"/>
          <w:szCs w:val="32"/>
        </w:rPr>
        <w:t>抄送：</w:t>
      </w:r>
      <w:r>
        <w:rPr>
          <w:rFonts w:ascii="仿宋_GB2312" w:eastAsia="仿宋_GB2312" w:hint="eastAsia"/>
          <w:color w:val="000000"/>
          <w:spacing w:val="-8"/>
          <w:sz w:val="32"/>
          <w:szCs w:val="32"/>
        </w:rPr>
        <w:t>院领导</w:t>
      </w:r>
    </w:p>
    <w:p w:rsidR="00D905DB" w:rsidRDefault="00D905DB">
      <w:pPr>
        <w:pBdr>
          <w:bottom w:val="single" w:sz="6" w:space="1" w:color="auto"/>
          <w:between w:val="single" w:sz="6" w:space="1" w:color="auto"/>
        </w:pBdr>
        <w:snapToGrid w:val="0"/>
        <w:spacing w:line="400" w:lineRule="atLeast"/>
      </w:pPr>
      <w:r>
        <w:rPr>
          <w:rFonts w:ascii="仿宋_GB2312" w:eastAsia="仿宋_GB2312"/>
          <w:color w:val="000000"/>
          <w:spacing w:val="-20"/>
          <w:sz w:val="32"/>
          <w:szCs w:val="32"/>
        </w:rPr>
        <w:t xml:space="preserve">  </w:t>
      </w:r>
      <w:r>
        <w:rPr>
          <w:rFonts w:ascii="仿宋_GB2312" w:eastAsia="仿宋_GB2312" w:hint="eastAsia"/>
          <w:color w:val="000000"/>
          <w:spacing w:val="-20"/>
          <w:sz w:val="32"/>
          <w:szCs w:val="32"/>
        </w:rPr>
        <w:t>福建船政交通职业学院办公室</w:t>
      </w:r>
      <w:r>
        <w:rPr>
          <w:rFonts w:ascii="仿宋_GB2312" w:eastAsia="仿宋_GB2312"/>
          <w:color w:val="000000"/>
          <w:spacing w:val="-20"/>
          <w:sz w:val="32"/>
          <w:szCs w:val="32"/>
        </w:rPr>
        <w:t xml:space="preserve">               </w:t>
      </w:r>
      <w:smartTag w:uri="urn:schemas-microsoft-com:office:smarttags" w:element="chsdate">
        <w:smartTagPr>
          <w:attr w:name="IsROCDate" w:val="False"/>
          <w:attr w:name="IsLunarDate" w:val="False"/>
          <w:attr w:name="Day" w:val="21"/>
          <w:attr w:name="Month" w:val="2"/>
          <w:attr w:name="Year" w:val="2020"/>
        </w:smartTagPr>
        <w:r>
          <w:rPr>
            <w:rFonts w:ascii="仿宋_GB2312" w:eastAsia="仿宋_GB2312"/>
            <w:color w:val="000000"/>
            <w:spacing w:val="-20"/>
            <w:sz w:val="32"/>
            <w:szCs w:val="32"/>
          </w:rPr>
          <w:t>2020</w:t>
        </w:r>
        <w:r>
          <w:rPr>
            <w:rFonts w:ascii="仿宋_GB2312" w:eastAsia="仿宋_GB2312" w:hint="eastAsia"/>
            <w:color w:val="000000"/>
            <w:spacing w:val="-20"/>
            <w:sz w:val="32"/>
            <w:szCs w:val="32"/>
          </w:rPr>
          <w:t>年</w:t>
        </w:r>
        <w:r>
          <w:rPr>
            <w:rFonts w:ascii="仿宋_GB2312" w:eastAsia="仿宋_GB2312"/>
            <w:color w:val="000000"/>
            <w:spacing w:val="-20"/>
            <w:sz w:val="32"/>
            <w:szCs w:val="32"/>
          </w:rPr>
          <w:t>2</w:t>
        </w:r>
        <w:r>
          <w:rPr>
            <w:rFonts w:ascii="仿宋_GB2312" w:eastAsia="仿宋_GB2312" w:hint="eastAsia"/>
            <w:color w:val="000000"/>
            <w:spacing w:val="-20"/>
            <w:sz w:val="32"/>
            <w:szCs w:val="32"/>
          </w:rPr>
          <w:t>月</w:t>
        </w:r>
        <w:r>
          <w:rPr>
            <w:rFonts w:ascii="仿宋_GB2312" w:eastAsia="仿宋_GB2312"/>
            <w:color w:val="000000"/>
            <w:spacing w:val="-20"/>
            <w:sz w:val="32"/>
            <w:szCs w:val="32"/>
          </w:rPr>
          <w:t>21</w:t>
        </w:r>
        <w:r>
          <w:rPr>
            <w:rFonts w:ascii="仿宋_GB2312" w:eastAsia="仿宋_GB2312" w:hint="eastAsia"/>
            <w:color w:val="000000"/>
            <w:spacing w:val="-20"/>
            <w:sz w:val="32"/>
            <w:szCs w:val="32"/>
          </w:rPr>
          <w:t>日</w:t>
        </w:r>
      </w:smartTag>
      <w:r>
        <w:rPr>
          <w:rFonts w:ascii="仿宋_GB2312" w:eastAsia="仿宋_GB2312" w:hint="eastAsia"/>
          <w:color w:val="000000"/>
          <w:spacing w:val="-20"/>
          <w:sz w:val="32"/>
          <w:szCs w:val="32"/>
        </w:rPr>
        <w:t>印发</w:t>
      </w:r>
    </w:p>
    <w:sectPr w:rsidR="00D905DB" w:rsidSect="00814844">
      <w:footerReference w:type="default" r:id="rId6"/>
      <w:pgSz w:w="11906" w:h="16838"/>
      <w:pgMar w:top="1474" w:right="1474" w:bottom="1474" w:left="1474" w:header="851" w:footer="992" w:gutter="0"/>
      <w:cols w:space="425"/>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05DB" w:rsidRDefault="00D905DB" w:rsidP="00814844">
      <w:r>
        <w:separator/>
      </w:r>
    </w:p>
  </w:endnote>
  <w:endnote w:type="continuationSeparator" w:id="0">
    <w:p w:rsidR="00D905DB" w:rsidRDefault="00D905DB" w:rsidP="008148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es New Roman"/>
    <w:panose1 w:val="02010600030101010101"/>
    <w:charset w:val="86"/>
    <w:family w:val="auto"/>
    <w:pitch w:val="variable"/>
    <w:sig w:usb0="00000003" w:usb1="080E0000" w:usb2="0000001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5DB" w:rsidRDefault="00D905DB">
    <w:pPr>
      <w:pStyle w:val="Footer"/>
      <w:tabs>
        <w:tab w:val="clear" w:pos="4153"/>
        <w:tab w:val="right" w:pos="9071"/>
      </w:tabs>
    </w:pPr>
    <w:r>
      <w:rPr>
        <w:noProof/>
      </w:rPr>
      <w:pict>
        <v:shapetype id="_x0000_t202" coordsize="21600,21600" o:spt="202" path="m,l,21600r21600,l21600,xe">
          <v:stroke joinstyle="miter"/>
          <v:path gradientshapeok="t" o:connecttype="rect"/>
        </v:shapetype>
        <v:shape id="_x0000_s2049" type="#_x0000_t202" style="position:absolute;margin-left:104pt;margin-top:0;width:2in;height:2in;z-index:251660288;mso-wrap-style:none;mso-position-horizontal:outside;mso-position-horizontal-relative:margin" filled="f" stroked="f" strokeweight=".5pt">
          <v:textbox style="mso-fit-shape-to-text:t" inset="0,0,0,0">
            <w:txbxContent>
              <w:p w:rsidR="00D905DB" w:rsidRDefault="00D905DB">
                <w:pPr>
                  <w:snapToGrid w:val="0"/>
                  <w:rPr>
                    <w:sz w:val="28"/>
                    <w:szCs w:val="28"/>
                  </w:rPr>
                </w:pPr>
                <w:r>
                  <w:rPr>
                    <w:rFonts w:cs="宋体"/>
                    <w:sz w:val="21"/>
                    <w:szCs w:val="21"/>
                  </w:rPr>
                  <w:t xml:space="preserve"> </w:t>
                </w:r>
                <w:r>
                  <w:rPr>
                    <w:sz w:val="28"/>
                    <w:szCs w:val="28"/>
                  </w:rPr>
                  <w:fldChar w:fldCharType="begin"/>
                </w:r>
                <w:r>
                  <w:rPr>
                    <w:sz w:val="28"/>
                    <w:szCs w:val="28"/>
                  </w:rPr>
                  <w:instrText xml:space="preserve"> PAGE  \* MERGEFORMAT </w:instrText>
                </w:r>
                <w:r>
                  <w:rPr>
                    <w:sz w:val="28"/>
                    <w:szCs w:val="28"/>
                  </w:rPr>
                  <w:fldChar w:fldCharType="separate"/>
                </w:r>
                <w:r>
                  <w:rPr>
                    <w:noProof/>
                    <w:sz w:val="28"/>
                    <w:szCs w:val="28"/>
                  </w:rPr>
                  <w:t>1</w:t>
                </w:r>
                <w:r>
                  <w:rPr>
                    <w:sz w:val="28"/>
                    <w:szCs w:val="28"/>
                  </w:rPr>
                  <w:fldChar w:fldCharType="end"/>
                </w:r>
                <w:r>
                  <w:rPr>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05DB" w:rsidRDefault="00D905DB" w:rsidP="00814844">
      <w:r>
        <w:separator/>
      </w:r>
    </w:p>
  </w:footnote>
  <w:footnote w:type="continuationSeparator" w:id="0">
    <w:p w:rsidR="00D905DB" w:rsidRDefault="00D905DB" w:rsidP="008148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80C4E"/>
    <w:rsid w:val="00004C40"/>
    <w:rsid w:val="000060DA"/>
    <w:rsid w:val="00006D89"/>
    <w:rsid w:val="00007539"/>
    <w:rsid w:val="000106E6"/>
    <w:rsid w:val="00015D30"/>
    <w:rsid w:val="00015F0E"/>
    <w:rsid w:val="00020D59"/>
    <w:rsid w:val="00023C60"/>
    <w:rsid w:val="0002426E"/>
    <w:rsid w:val="00024807"/>
    <w:rsid w:val="00031066"/>
    <w:rsid w:val="000326E5"/>
    <w:rsid w:val="000336D6"/>
    <w:rsid w:val="00033BFC"/>
    <w:rsid w:val="00034673"/>
    <w:rsid w:val="00035DD5"/>
    <w:rsid w:val="00035E22"/>
    <w:rsid w:val="00036EDB"/>
    <w:rsid w:val="000402CC"/>
    <w:rsid w:val="00040D6B"/>
    <w:rsid w:val="00041131"/>
    <w:rsid w:val="00044C06"/>
    <w:rsid w:val="000513A5"/>
    <w:rsid w:val="000543BA"/>
    <w:rsid w:val="00054770"/>
    <w:rsid w:val="00057F55"/>
    <w:rsid w:val="00060E17"/>
    <w:rsid w:val="000615CC"/>
    <w:rsid w:val="000640BD"/>
    <w:rsid w:val="0006491E"/>
    <w:rsid w:val="00070080"/>
    <w:rsid w:val="0007053A"/>
    <w:rsid w:val="00070D1E"/>
    <w:rsid w:val="00071E86"/>
    <w:rsid w:val="00072645"/>
    <w:rsid w:val="00073A98"/>
    <w:rsid w:val="0007593A"/>
    <w:rsid w:val="00076097"/>
    <w:rsid w:val="000766C1"/>
    <w:rsid w:val="00077918"/>
    <w:rsid w:val="000832B0"/>
    <w:rsid w:val="00083DAC"/>
    <w:rsid w:val="00084E24"/>
    <w:rsid w:val="0008562E"/>
    <w:rsid w:val="000864F6"/>
    <w:rsid w:val="00086F73"/>
    <w:rsid w:val="0009180B"/>
    <w:rsid w:val="000926C6"/>
    <w:rsid w:val="00092779"/>
    <w:rsid w:val="00092E57"/>
    <w:rsid w:val="00094206"/>
    <w:rsid w:val="0009444C"/>
    <w:rsid w:val="0009448D"/>
    <w:rsid w:val="00095E2C"/>
    <w:rsid w:val="0009734D"/>
    <w:rsid w:val="000A0385"/>
    <w:rsid w:val="000A194B"/>
    <w:rsid w:val="000A2609"/>
    <w:rsid w:val="000A3692"/>
    <w:rsid w:val="000A69E1"/>
    <w:rsid w:val="000A785D"/>
    <w:rsid w:val="000B0B60"/>
    <w:rsid w:val="000B22F5"/>
    <w:rsid w:val="000B2ACA"/>
    <w:rsid w:val="000B3B4F"/>
    <w:rsid w:val="000B4746"/>
    <w:rsid w:val="000B5855"/>
    <w:rsid w:val="000B5B54"/>
    <w:rsid w:val="000B5BA7"/>
    <w:rsid w:val="000B6421"/>
    <w:rsid w:val="000C011E"/>
    <w:rsid w:val="000C2475"/>
    <w:rsid w:val="000C565F"/>
    <w:rsid w:val="000C592E"/>
    <w:rsid w:val="000D0278"/>
    <w:rsid w:val="000D3A71"/>
    <w:rsid w:val="000D5F28"/>
    <w:rsid w:val="000D6243"/>
    <w:rsid w:val="000D6886"/>
    <w:rsid w:val="000E1641"/>
    <w:rsid w:val="000E755C"/>
    <w:rsid w:val="000F0159"/>
    <w:rsid w:val="000F134E"/>
    <w:rsid w:val="000F50CB"/>
    <w:rsid w:val="000F660A"/>
    <w:rsid w:val="000F76C3"/>
    <w:rsid w:val="000F7F4B"/>
    <w:rsid w:val="0010124A"/>
    <w:rsid w:val="001015F2"/>
    <w:rsid w:val="001025EB"/>
    <w:rsid w:val="001050A1"/>
    <w:rsid w:val="00106187"/>
    <w:rsid w:val="001121D1"/>
    <w:rsid w:val="0011288B"/>
    <w:rsid w:val="00115FE0"/>
    <w:rsid w:val="00117AD8"/>
    <w:rsid w:val="00121FBB"/>
    <w:rsid w:val="001224B6"/>
    <w:rsid w:val="00122942"/>
    <w:rsid w:val="0012555E"/>
    <w:rsid w:val="001278AF"/>
    <w:rsid w:val="001307ED"/>
    <w:rsid w:val="00130844"/>
    <w:rsid w:val="00130C23"/>
    <w:rsid w:val="001311D6"/>
    <w:rsid w:val="001314C4"/>
    <w:rsid w:val="0013339E"/>
    <w:rsid w:val="00134E0C"/>
    <w:rsid w:val="00135F86"/>
    <w:rsid w:val="00136F7D"/>
    <w:rsid w:val="001437A9"/>
    <w:rsid w:val="00143EBE"/>
    <w:rsid w:val="00150C49"/>
    <w:rsid w:val="00152036"/>
    <w:rsid w:val="00152649"/>
    <w:rsid w:val="0015399D"/>
    <w:rsid w:val="00153CD5"/>
    <w:rsid w:val="001541EA"/>
    <w:rsid w:val="00154584"/>
    <w:rsid w:val="001553FD"/>
    <w:rsid w:val="00155AA5"/>
    <w:rsid w:val="001564D9"/>
    <w:rsid w:val="00162C7A"/>
    <w:rsid w:val="00164341"/>
    <w:rsid w:val="001657B8"/>
    <w:rsid w:val="00166B4B"/>
    <w:rsid w:val="001672D4"/>
    <w:rsid w:val="001674A5"/>
    <w:rsid w:val="001674D0"/>
    <w:rsid w:val="00167A3D"/>
    <w:rsid w:val="0017109A"/>
    <w:rsid w:val="00173F9D"/>
    <w:rsid w:val="00176091"/>
    <w:rsid w:val="00176E8B"/>
    <w:rsid w:val="00177DCD"/>
    <w:rsid w:val="00182983"/>
    <w:rsid w:val="00182C8D"/>
    <w:rsid w:val="00184812"/>
    <w:rsid w:val="00187B82"/>
    <w:rsid w:val="00187E53"/>
    <w:rsid w:val="0019296E"/>
    <w:rsid w:val="00193898"/>
    <w:rsid w:val="00193E2E"/>
    <w:rsid w:val="00197499"/>
    <w:rsid w:val="001A1411"/>
    <w:rsid w:val="001A2BF3"/>
    <w:rsid w:val="001A2FF6"/>
    <w:rsid w:val="001A48BB"/>
    <w:rsid w:val="001A4A68"/>
    <w:rsid w:val="001A4AF8"/>
    <w:rsid w:val="001A527F"/>
    <w:rsid w:val="001A5EB9"/>
    <w:rsid w:val="001A5FAC"/>
    <w:rsid w:val="001A6226"/>
    <w:rsid w:val="001B16BA"/>
    <w:rsid w:val="001B3EB3"/>
    <w:rsid w:val="001B44F7"/>
    <w:rsid w:val="001B52DF"/>
    <w:rsid w:val="001B5C7B"/>
    <w:rsid w:val="001B6FB1"/>
    <w:rsid w:val="001B7C6C"/>
    <w:rsid w:val="001C1BE6"/>
    <w:rsid w:val="001C20EB"/>
    <w:rsid w:val="001C26EC"/>
    <w:rsid w:val="001C2EC2"/>
    <w:rsid w:val="001C4960"/>
    <w:rsid w:val="001C752C"/>
    <w:rsid w:val="001C7EC5"/>
    <w:rsid w:val="001D3660"/>
    <w:rsid w:val="001D3DBE"/>
    <w:rsid w:val="001D5375"/>
    <w:rsid w:val="001D55AD"/>
    <w:rsid w:val="001D69C6"/>
    <w:rsid w:val="001D721C"/>
    <w:rsid w:val="001D78A6"/>
    <w:rsid w:val="001E1BFE"/>
    <w:rsid w:val="001E1D06"/>
    <w:rsid w:val="001E4378"/>
    <w:rsid w:val="001E7C08"/>
    <w:rsid w:val="001F23E8"/>
    <w:rsid w:val="001F3D86"/>
    <w:rsid w:val="001F3DCE"/>
    <w:rsid w:val="001F7B0D"/>
    <w:rsid w:val="0020148B"/>
    <w:rsid w:val="0020296A"/>
    <w:rsid w:val="00202CF3"/>
    <w:rsid w:val="00204A89"/>
    <w:rsid w:val="00204DD9"/>
    <w:rsid w:val="002062F9"/>
    <w:rsid w:val="00206A2F"/>
    <w:rsid w:val="00206CFC"/>
    <w:rsid w:val="0021022C"/>
    <w:rsid w:val="00210D8A"/>
    <w:rsid w:val="00211D57"/>
    <w:rsid w:val="00211EFA"/>
    <w:rsid w:val="002141AF"/>
    <w:rsid w:val="0021555A"/>
    <w:rsid w:val="00215B8C"/>
    <w:rsid w:val="00216C2F"/>
    <w:rsid w:val="002201E8"/>
    <w:rsid w:val="00220EFA"/>
    <w:rsid w:val="0022148A"/>
    <w:rsid w:val="0022214C"/>
    <w:rsid w:val="0022514F"/>
    <w:rsid w:val="00225637"/>
    <w:rsid w:val="00225751"/>
    <w:rsid w:val="00225810"/>
    <w:rsid w:val="00231CB6"/>
    <w:rsid w:val="002321C2"/>
    <w:rsid w:val="00232427"/>
    <w:rsid w:val="00232A3D"/>
    <w:rsid w:val="00232D6E"/>
    <w:rsid w:val="002348EF"/>
    <w:rsid w:val="00235832"/>
    <w:rsid w:val="00235B17"/>
    <w:rsid w:val="002400D2"/>
    <w:rsid w:val="00240AFC"/>
    <w:rsid w:val="00240E34"/>
    <w:rsid w:val="002418FE"/>
    <w:rsid w:val="00246C3C"/>
    <w:rsid w:val="00247DC7"/>
    <w:rsid w:val="00247DD1"/>
    <w:rsid w:val="0025742D"/>
    <w:rsid w:val="002638BD"/>
    <w:rsid w:val="002639E4"/>
    <w:rsid w:val="00263E24"/>
    <w:rsid w:val="002704EE"/>
    <w:rsid w:val="00271563"/>
    <w:rsid w:val="00271D94"/>
    <w:rsid w:val="00271E95"/>
    <w:rsid w:val="00275785"/>
    <w:rsid w:val="00275F49"/>
    <w:rsid w:val="00276256"/>
    <w:rsid w:val="0027766B"/>
    <w:rsid w:val="002805B8"/>
    <w:rsid w:val="00280C4E"/>
    <w:rsid w:val="0028121E"/>
    <w:rsid w:val="00282693"/>
    <w:rsid w:val="002826A6"/>
    <w:rsid w:val="00283EBF"/>
    <w:rsid w:val="002851C2"/>
    <w:rsid w:val="0028567B"/>
    <w:rsid w:val="00286ADE"/>
    <w:rsid w:val="00291950"/>
    <w:rsid w:val="00292DF1"/>
    <w:rsid w:val="00293400"/>
    <w:rsid w:val="00294513"/>
    <w:rsid w:val="00295D91"/>
    <w:rsid w:val="002A0215"/>
    <w:rsid w:val="002A236F"/>
    <w:rsid w:val="002A23FF"/>
    <w:rsid w:val="002A493A"/>
    <w:rsid w:val="002A4EE1"/>
    <w:rsid w:val="002A65C8"/>
    <w:rsid w:val="002A7950"/>
    <w:rsid w:val="002B1B9C"/>
    <w:rsid w:val="002B2282"/>
    <w:rsid w:val="002B23D7"/>
    <w:rsid w:val="002B46DC"/>
    <w:rsid w:val="002B54F0"/>
    <w:rsid w:val="002B6E04"/>
    <w:rsid w:val="002C0EE4"/>
    <w:rsid w:val="002C20ED"/>
    <w:rsid w:val="002C57CB"/>
    <w:rsid w:val="002C70C1"/>
    <w:rsid w:val="002C70FA"/>
    <w:rsid w:val="002D00AF"/>
    <w:rsid w:val="002D0C76"/>
    <w:rsid w:val="002D2B2B"/>
    <w:rsid w:val="002D375F"/>
    <w:rsid w:val="002D3898"/>
    <w:rsid w:val="002D49C4"/>
    <w:rsid w:val="002D4A13"/>
    <w:rsid w:val="002D60A9"/>
    <w:rsid w:val="002D7041"/>
    <w:rsid w:val="002D779D"/>
    <w:rsid w:val="002D7854"/>
    <w:rsid w:val="002E0847"/>
    <w:rsid w:val="002E2295"/>
    <w:rsid w:val="002E3EC2"/>
    <w:rsid w:val="002E4855"/>
    <w:rsid w:val="002E4C02"/>
    <w:rsid w:val="002E5379"/>
    <w:rsid w:val="002E76F6"/>
    <w:rsid w:val="002E7D17"/>
    <w:rsid w:val="002F23BE"/>
    <w:rsid w:val="002F2D5D"/>
    <w:rsid w:val="002F2F28"/>
    <w:rsid w:val="002F570F"/>
    <w:rsid w:val="0030116E"/>
    <w:rsid w:val="00303023"/>
    <w:rsid w:val="003030F1"/>
    <w:rsid w:val="003041D2"/>
    <w:rsid w:val="00304A19"/>
    <w:rsid w:val="00304A2F"/>
    <w:rsid w:val="00305EB1"/>
    <w:rsid w:val="00306092"/>
    <w:rsid w:val="0030648D"/>
    <w:rsid w:val="003065DB"/>
    <w:rsid w:val="003108B6"/>
    <w:rsid w:val="00311341"/>
    <w:rsid w:val="003113F7"/>
    <w:rsid w:val="00311627"/>
    <w:rsid w:val="003233BA"/>
    <w:rsid w:val="00324446"/>
    <w:rsid w:val="00324AC9"/>
    <w:rsid w:val="003251C1"/>
    <w:rsid w:val="00325744"/>
    <w:rsid w:val="003330EB"/>
    <w:rsid w:val="00334881"/>
    <w:rsid w:val="00335113"/>
    <w:rsid w:val="0033657D"/>
    <w:rsid w:val="00337441"/>
    <w:rsid w:val="00337602"/>
    <w:rsid w:val="00341944"/>
    <w:rsid w:val="0034277F"/>
    <w:rsid w:val="00350F35"/>
    <w:rsid w:val="003532DD"/>
    <w:rsid w:val="00354F60"/>
    <w:rsid w:val="003556DC"/>
    <w:rsid w:val="00362293"/>
    <w:rsid w:val="0036272A"/>
    <w:rsid w:val="00364710"/>
    <w:rsid w:val="00367445"/>
    <w:rsid w:val="00367D81"/>
    <w:rsid w:val="0037104A"/>
    <w:rsid w:val="00372AE6"/>
    <w:rsid w:val="0037632C"/>
    <w:rsid w:val="00377EE5"/>
    <w:rsid w:val="00380D8A"/>
    <w:rsid w:val="00381229"/>
    <w:rsid w:val="003815AB"/>
    <w:rsid w:val="0038207C"/>
    <w:rsid w:val="00385184"/>
    <w:rsid w:val="003876D2"/>
    <w:rsid w:val="003938EE"/>
    <w:rsid w:val="0039650A"/>
    <w:rsid w:val="003A0553"/>
    <w:rsid w:val="003A07AF"/>
    <w:rsid w:val="003A1B4A"/>
    <w:rsid w:val="003A2508"/>
    <w:rsid w:val="003A659B"/>
    <w:rsid w:val="003A6FCC"/>
    <w:rsid w:val="003B014C"/>
    <w:rsid w:val="003B04D4"/>
    <w:rsid w:val="003B1C39"/>
    <w:rsid w:val="003B2901"/>
    <w:rsid w:val="003B513A"/>
    <w:rsid w:val="003B5D20"/>
    <w:rsid w:val="003B63E9"/>
    <w:rsid w:val="003B652E"/>
    <w:rsid w:val="003B7291"/>
    <w:rsid w:val="003B7475"/>
    <w:rsid w:val="003C086A"/>
    <w:rsid w:val="003C2418"/>
    <w:rsid w:val="003C30F4"/>
    <w:rsid w:val="003C3276"/>
    <w:rsid w:val="003C34D1"/>
    <w:rsid w:val="003C428E"/>
    <w:rsid w:val="003C4EBA"/>
    <w:rsid w:val="003D1469"/>
    <w:rsid w:val="003D3D44"/>
    <w:rsid w:val="003D433F"/>
    <w:rsid w:val="003E0C53"/>
    <w:rsid w:val="003E1299"/>
    <w:rsid w:val="003E1E6E"/>
    <w:rsid w:val="003E1F7E"/>
    <w:rsid w:val="003E2A54"/>
    <w:rsid w:val="003E3053"/>
    <w:rsid w:val="003E3863"/>
    <w:rsid w:val="003E3F7B"/>
    <w:rsid w:val="003E41CA"/>
    <w:rsid w:val="003E51D4"/>
    <w:rsid w:val="003E5C2A"/>
    <w:rsid w:val="003E6BC2"/>
    <w:rsid w:val="003E6BEF"/>
    <w:rsid w:val="003F0178"/>
    <w:rsid w:val="003F0FA8"/>
    <w:rsid w:val="003F2F7D"/>
    <w:rsid w:val="003F5F46"/>
    <w:rsid w:val="003F7B49"/>
    <w:rsid w:val="00402B29"/>
    <w:rsid w:val="00403BA7"/>
    <w:rsid w:val="0040529B"/>
    <w:rsid w:val="00407AE9"/>
    <w:rsid w:val="00410C7B"/>
    <w:rsid w:val="004116CD"/>
    <w:rsid w:val="00413FED"/>
    <w:rsid w:val="0041580B"/>
    <w:rsid w:val="0041651B"/>
    <w:rsid w:val="00420EE0"/>
    <w:rsid w:val="00422773"/>
    <w:rsid w:val="00426734"/>
    <w:rsid w:val="00430D84"/>
    <w:rsid w:val="004314B9"/>
    <w:rsid w:val="00431E70"/>
    <w:rsid w:val="00433C46"/>
    <w:rsid w:val="00434AC7"/>
    <w:rsid w:val="00434AE2"/>
    <w:rsid w:val="00440817"/>
    <w:rsid w:val="004416B9"/>
    <w:rsid w:val="004418E2"/>
    <w:rsid w:val="00442B1D"/>
    <w:rsid w:val="004435A4"/>
    <w:rsid w:val="00444057"/>
    <w:rsid w:val="00444937"/>
    <w:rsid w:val="00445A4C"/>
    <w:rsid w:val="00445BED"/>
    <w:rsid w:val="004513C6"/>
    <w:rsid w:val="004538F4"/>
    <w:rsid w:val="0045441A"/>
    <w:rsid w:val="00460FC5"/>
    <w:rsid w:val="00463709"/>
    <w:rsid w:val="00463CEE"/>
    <w:rsid w:val="0046756D"/>
    <w:rsid w:val="004710C9"/>
    <w:rsid w:val="0047166A"/>
    <w:rsid w:val="00471DB7"/>
    <w:rsid w:val="00476BCC"/>
    <w:rsid w:val="00477479"/>
    <w:rsid w:val="00477F43"/>
    <w:rsid w:val="0048120C"/>
    <w:rsid w:val="00482A3D"/>
    <w:rsid w:val="00483779"/>
    <w:rsid w:val="004852BC"/>
    <w:rsid w:val="004854AE"/>
    <w:rsid w:val="00486EB7"/>
    <w:rsid w:val="00487755"/>
    <w:rsid w:val="0049249D"/>
    <w:rsid w:val="00492ACA"/>
    <w:rsid w:val="00494BC2"/>
    <w:rsid w:val="004962A9"/>
    <w:rsid w:val="00496DDC"/>
    <w:rsid w:val="00497753"/>
    <w:rsid w:val="004A030B"/>
    <w:rsid w:val="004A2E3B"/>
    <w:rsid w:val="004A4AC2"/>
    <w:rsid w:val="004A5286"/>
    <w:rsid w:val="004A5998"/>
    <w:rsid w:val="004A6BBE"/>
    <w:rsid w:val="004B092B"/>
    <w:rsid w:val="004B1439"/>
    <w:rsid w:val="004B1F21"/>
    <w:rsid w:val="004B21E1"/>
    <w:rsid w:val="004B2D51"/>
    <w:rsid w:val="004B4768"/>
    <w:rsid w:val="004B7717"/>
    <w:rsid w:val="004C1E46"/>
    <w:rsid w:val="004C2FD7"/>
    <w:rsid w:val="004C35C4"/>
    <w:rsid w:val="004C5A8B"/>
    <w:rsid w:val="004C7440"/>
    <w:rsid w:val="004D1E35"/>
    <w:rsid w:val="004D32F1"/>
    <w:rsid w:val="004D4D10"/>
    <w:rsid w:val="004D579F"/>
    <w:rsid w:val="004D6249"/>
    <w:rsid w:val="004D6C94"/>
    <w:rsid w:val="004E22D1"/>
    <w:rsid w:val="004E4795"/>
    <w:rsid w:val="004E4B0F"/>
    <w:rsid w:val="004E5E3B"/>
    <w:rsid w:val="004F1134"/>
    <w:rsid w:val="004F2DCF"/>
    <w:rsid w:val="004F7C3E"/>
    <w:rsid w:val="005000A7"/>
    <w:rsid w:val="00501044"/>
    <w:rsid w:val="005028EC"/>
    <w:rsid w:val="005031A7"/>
    <w:rsid w:val="00503DAD"/>
    <w:rsid w:val="00505441"/>
    <w:rsid w:val="00505EF5"/>
    <w:rsid w:val="005107CF"/>
    <w:rsid w:val="005110B8"/>
    <w:rsid w:val="00511FC8"/>
    <w:rsid w:val="00512692"/>
    <w:rsid w:val="00512E85"/>
    <w:rsid w:val="005136BC"/>
    <w:rsid w:val="0051463B"/>
    <w:rsid w:val="005205F8"/>
    <w:rsid w:val="0052150D"/>
    <w:rsid w:val="00523E29"/>
    <w:rsid w:val="0052535A"/>
    <w:rsid w:val="0052585C"/>
    <w:rsid w:val="00527926"/>
    <w:rsid w:val="00527CC1"/>
    <w:rsid w:val="00530280"/>
    <w:rsid w:val="00530A5D"/>
    <w:rsid w:val="005323F3"/>
    <w:rsid w:val="00532521"/>
    <w:rsid w:val="005363EF"/>
    <w:rsid w:val="00540AD9"/>
    <w:rsid w:val="00547371"/>
    <w:rsid w:val="0054740D"/>
    <w:rsid w:val="00552D6D"/>
    <w:rsid w:val="00556376"/>
    <w:rsid w:val="00560721"/>
    <w:rsid w:val="00562BCA"/>
    <w:rsid w:val="00562D94"/>
    <w:rsid w:val="0056422A"/>
    <w:rsid w:val="00565B0F"/>
    <w:rsid w:val="00567289"/>
    <w:rsid w:val="00567D7D"/>
    <w:rsid w:val="0058017F"/>
    <w:rsid w:val="0058134A"/>
    <w:rsid w:val="005817C7"/>
    <w:rsid w:val="00584391"/>
    <w:rsid w:val="00587AE7"/>
    <w:rsid w:val="00590B04"/>
    <w:rsid w:val="005933E0"/>
    <w:rsid w:val="00595350"/>
    <w:rsid w:val="0059548B"/>
    <w:rsid w:val="00595AF4"/>
    <w:rsid w:val="005972AD"/>
    <w:rsid w:val="005974A0"/>
    <w:rsid w:val="005A3256"/>
    <w:rsid w:val="005A5D48"/>
    <w:rsid w:val="005B1D3E"/>
    <w:rsid w:val="005B3207"/>
    <w:rsid w:val="005B4590"/>
    <w:rsid w:val="005B45C2"/>
    <w:rsid w:val="005B4B9F"/>
    <w:rsid w:val="005B5139"/>
    <w:rsid w:val="005B58BA"/>
    <w:rsid w:val="005B638B"/>
    <w:rsid w:val="005B7282"/>
    <w:rsid w:val="005B75A1"/>
    <w:rsid w:val="005C147F"/>
    <w:rsid w:val="005C1CBF"/>
    <w:rsid w:val="005C276F"/>
    <w:rsid w:val="005C3B15"/>
    <w:rsid w:val="005C4188"/>
    <w:rsid w:val="005C6437"/>
    <w:rsid w:val="005D0858"/>
    <w:rsid w:val="005D6BBF"/>
    <w:rsid w:val="005D6C52"/>
    <w:rsid w:val="005E1C5A"/>
    <w:rsid w:val="005E2217"/>
    <w:rsid w:val="005E2680"/>
    <w:rsid w:val="005E27B2"/>
    <w:rsid w:val="005E36DA"/>
    <w:rsid w:val="005E36E4"/>
    <w:rsid w:val="005E6854"/>
    <w:rsid w:val="005E72C8"/>
    <w:rsid w:val="005E7358"/>
    <w:rsid w:val="005F0434"/>
    <w:rsid w:val="005F0959"/>
    <w:rsid w:val="005F187F"/>
    <w:rsid w:val="005F5247"/>
    <w:rsid w:val="005F57C6"/>
    <w:rsid w:val="005F5BE0"/>
    <w:rsid w:val="005F6D71"/>
    <w:rsid w:val="0060006B"/>
    <w:rsid w:val="006022E3"/>
    <w:rsid w:val="00604C5F"/>
    <w:rsid w:val="006101EE"/>
    <w:rsid w:val="00610D8E"/>
    <w:rsid w:val="006122A5"/>
    <w:rsid w:val="00614916"/>
    <w:rsid w:val="00615FC5"/>
    <w:rsid w:val="00616179"/>
    <w:rsid w:val="0062008E"/>
    <w:rsid w:val="006217F2"/>
    <w:rsid w:val="00622139"/>
    <w:rsid w:val="006222D2"/>
    <w:rsid w:val="00622449"/>
    <w:rsid w:val="006225B2"/>
    <w:rsid w:val="006236B2"/>
    <w:rsid w:val="00623C0B"/>
    <w:rsid w:val="00623DCD"/>
    <w:rsid w:val="00624137"/>
    <w:rsid w:val="006251DC"/>
    <w:rsid w:val="006253C0"/>
    <w:rsid w:val="006261BC"/>
    <w:rsid w:val="0062790B"/>
    <w:rsid w:val="006305F6"/>
    <w:rsid w:val="00632D1B"/>
    <w:rsid w:val="0063343C"/>
    <w:rsid w:val="00633E6C"/>
    <w:rsid w:val="00637D07"/>
    <w:rsid w:val="0064108B"/>
    <w:rsid w:val="006415C3"/>
    <w:rsid w:val="00641ADE"/>
    <w:rsid w:val="006429DD"/>
    <w:rsid w:val="006457BC"/>
    <w:rsid w:val="006514CF"/>
    <w:rsid w:val="0065209F"/>
    <w:rsid w:val="006526CF"/>
    <w:rsid w:val="006563C5"/>
    <w:rsid w:val="0065763E"/>
    <w:rsid w:val="006604D6"/>
    <w:rsid w:val="0066192F"/>
    <w:rsid w:val="006621A3"/>
    <w:rsid w:val="00663129"/>
    <w:rsid w:val="00665B9E"/>
    <w:rsid w:val="006666B3"/>
    <w:rsid w:val="00666A15"/>
    <w:rsid w:val="00671E69"/>
    <w:rsid w:val="00672474"/>
    <w:rsid w:val="0067636A"/>
    <w:rsid w:val="00676F3C"/>
    <w:rsid w:val="0068054A"/>
    <w:rsid w:val="00681A6C"/>
    <w:rsid w:val="00684464"/>
    <w:rsid w:val="00684D57"/>
    <w:rsid w:val="00685B97"/>
    <w:rsid w:val="00687C1F"/>
    <w:rsid w:val="0069039A"/>
    <w:rsid w:val="006953C9"/>
    <w:rsid w:val="0069737B"/>
    <w:rsid w:val="006973A6"/>
    <w:rsid w:val="006A013D"/>
    <w:rsid w:val="006A10C9"/>
    <w:rsid w:val="006A41E3"/>
    <w:rsid w:val="006A5EC5"/>
    <w:rsid w:val="006A6139"/>
    <w:rsid w:val="006A65A0"/>
    <w:rsid w:val="006A69DE"/>
    <w:rsid w:val="006A6C49"/>
    <w:rsid w:val="006B0D15"/>
    <w:rsid w:val="006B20BA"/>
    <w:rsid w:val="006B27C3"/>
    <w:rsid w:val="006B2C32"/>
    <w:rsid w:val="006B40A2"/>
    <w:rsid w:val="006B7151"/>
    <w:rsid w:val="006B73DE"/>
    <w:rsid w:val="006C13C1"/>
    <w:rsid w:val="006C24B1"/>
    <w:rsid w:val="006C3673"/>
    <w:rsid w:val="006C394A"/>
    <w:rsid w:val="006C49F1"/>
    <w:rsid w:val="006C53DA"/>
    <w:rsid w:val="006C545E"/>
    <w:rsid w:val="006C6161"/>
    <w:rsid w:val="006D20DF"/>
    <w:rsid w:val="006D22F7"/>
    <w:rsid w:val="006D38E8"/>
    <w:rsid w:val="006D3A06"/>
    <w:rsid w:val="006D3A0A"/>
    <w:rsid w:val="006D632A"/>
    <w:rsid w:val="006D675D"/>
    <w:rsid w:val="006D67D1"/>
    <w:rsid w:val="006D7144"/>
    <w:rsid w:val="006E3211"/>
    <w:rsid w:val="006E3F9B"/>
    <w:rsid w:val="006E50FA"/>
    <w:rsid w:val="006E52AB"/>
    <w:rsid w:val="006E63DE"/>
    <w:rsid w:val="006E6B5E"/>
    <w:rsid w:val="006E71B8"/>
    <w:rsid w:val="006E7A36"/>
    <w:rsid w:val="006F2B15"/>
    <w:rsid w:val="006F4070"/>
    <w:rsid w:val="006F40BE"/>
    <w:rsid w:val="006F525F"/>
    <w:rsid w:val="006F5888"/>
    <w:rsid w:val="00702465"/>
    <w:rsid w:val="00702D93"/>
    <w:rsid w:val="00703CCB"/>
    <w:rsid w:val="00705BB4"/>
    <w:rsid w:val="00706B09"/>
    <w:rsid w:val="00711F54"/>
    <w:rsid w:val="007128C3"/>
    <w:rsid w:val="00712C74"/>
    <w:rsid w:val="00712CF7"/>
    <w:rsid w:val="00713D32"/>
    <w:rsid w:val="00716BDF"/>
    <w:rsid w:val="00717293"/>
    <w:rsid w:val="00717E8A"/>
    <w:rsid w:val="007200FE"/>
    <w:rsid w:val="00721C9A"/>
    <w:rsid w:val="00721E63"/>
    <w:rsid w:val="007225F8"/>
    <w:rsid w:val="00722852"/>
    <w:rsid w:val="00723034"/>
    <w:rsid w:val="007237C1"/>
    <w:rsid w:val="00723A1E"/>
    <w:rsid w:val="0072405E"/>
    <w:rsid w:val="00725223"/>
    <w:rsid w:val="007313FE"/>
    <w:rsid w:val="00731EE1"/>
    <w:rsid w:val="00734294"/>
    <w:rsid w:val="007354A4"/>
    <w:rsid w:val="00736292"/>
    <w:rsid w:val="00736C8D"/>
    <w:rsid w:val="00737297"/>
    <w:rsid w:val="00740116"/>
    <w:rsid w:val="00741A2A"/>
    <w:rsid w:val="00741CFA"/>
    <w:rsid w:val="0074614F"/>
    <w:rsid w:val="00747510"/>
    <w:rsid w:val="0074773B"/>
    <w:rsid w:val="007506E7"/>
    <w:rsid w:val="00750AC2"/>
    <w:rsid w:val="00752AF3"/>
    <w:rsid w:val="00752FCE"/>
    <w:rsid w:val="00753217"/>
    <w:rsid w:val="00753530"/>
    <w:rsid w:val="00754112"/>
    <w:rsid w:val="00755314"/>
    <w:rsid w:val="007557BC"/>
    <w:rsid w:val="00756B83"/>
    <w:rsid w:val="00756D70"/>
    <w:rsid w:val="00756FA3"/>
    <w:rsid w:val="0075751C"/>
    <w:rsid w:val="00757701"/>
    <w:rsid w:val="00760FAF"/>
    <w:rsid w:val="00762F8A"/>
    <w:rsid w:val="00767A98"/>
    <w:rsid w:val="00767F8B"/>
    <w:rsid w:val="00771B2B"/>
    <w:rsid w:val="007729D5"/>
    <w:rsid w:val="00774D67"/>
    <w:rsid w:val="00774F4A"/>
    <w:rsid w:val="007760FA"/>
    <w:rsid w:val="00780913"/>
    <w:rsid w:val="00781F5F"/>
    <w:rsid w:val="00782456"/>
    <w:rsid w:val="00783C6E"/>
    <w:rsid w:val="00783D56"/>
    <w:rsid w:val="00783FE2"/>
    <w:rsid w:val="0078559C"/>
    <w:rsid w:val="007856C8"/>
    <w:rsid w:val="0078635F"/>
    <w:rsid w:val="007900C3"/>
    <w:rsid w:val="00792A6C"/>
    <w:rsid w:val="00792E27"/>
    <w:rsid w:val="007939BD"/>
    <w:rsid w:val="00794E25"/>
    <w:rsid w:val="00795000"/>
    <w:rsid w:val="007961BA"/>
    <w:rsid w:val="007A10AD"/>
    <w:rsid w:val="007A14F1"/>
    <w:rsid w:val="007A16D2"/>
    <w:rsid w:val="007A1955"/>
    <w:rsid w:val="007A3A22"/>
    <w:rsid w:val="007A4FDC"/>
    <w:rsid w:val="007A65E4"/>
    <w:rsid w:val="007A75F5"/>
    <w:rsid w:val="007A7DA2"/>
    <w:rsid w:val="007B394A"/>
    <w:rsid w:val="007B3F79"/>
    <w:rsid w:val="007B5F83"/>
    <w:rsid w:val="007B607C"/>
    <w:rsid w:val="007B6AD5"/>
    <w:rsid w:val="007B7EB4"/>
    <w:rsid w:val="007C008F"/>
    <w:rsid w:val="007C07CD"/>
    <w:rsid w:val="007C16D0"/>
    <w:rsid w:val="007C24A2"/>
    <w:rsid w:val="007C30E3"/>
    <w:rsid w:val="007C32C9"/>
    <w:rsid w:val="007C5490"/>
    <w:rsid w:val="007C57D1"/>
    <w:rsid w:val="007D58F3"/>
    <w:rsid w:val="007E071A"/>
    <w:rsid w:val="007E2F57"/>
    <w:rsid w:val="007E4244"/>
    <w:rsid w:val="007E673F"/>
    <w:rsid w:val="007E6F98"/>
    <w:rsid w:val="007F0D00"/>
    <w:rsid w:val="007F240C"/>
    <w:rsid w:val="007F5E6B"/>
    <w:rsid w:val="007F7356"/>
    <w:rsid w:val="007F7794"/>
    <w:rsid w:val="0080065A"/>
    <w:rsid w:val="00803489"/>
    <w:rsid w:val="00805A1E"/>
    <w:rsid w:val="008061B4"/>
    <w:rsid w:val="00807505"/>
    <w:rsid w:val="008124D4"/>
    <w:rsid w:val="00814844"/>
    <w:rsid w:val="0081506E"/>
    <w:rsid w:val="00817A55"/>
    <w:rsid w:val="008205C8"/>
    <w:rsid w:val="008207EC"/>
    <w:rsid w:val="00821378"/>
    <w:rsid w:val="00821F8E"/>
    <w:rsid w:val="008224AA"/>
    <w:rsid w:val="00822C05"/>
    <w:rsid w:val="00824EBC"/>
    <w:rsid w:val="00825858"/>
    <w:rsid w:val="00825B1C"/>
    <w:rsid w:val="00825FE5"/>
    <w:rsid w:val="008275ED"/>
    <w:rsid w:val="008302A3"/>
    <w:rsid w:val="008312DF"/>
    <w:rsid w:val="00833532"/>
    <w:rsid w:val="00834D52"/>
    <w:rsid w:val="0083605C"/>
    <w:rsid w:val="008363A4"/>
    <w:rsid w:val="008413BD"/>
    <w:rsid w:val="00843C7E"/>
    <w:rsid w:val="00843F84"/>
    <w:rsid w:val="008450AC"/>
    <w:rsid w:val="00850132"/>
    <w:rsid w:val="008549F6"/>
    <w:rsid w:val="00856591"/>
    <w:rsid w:val="00856EFE"/>
    <w:rsid w:val="0085738B"/>
    <w:rsid w:val="008617A9"/>
    <w:rsid w:val="00861F21"/>
    <w:rsid w:val="008634E8"/>
    <w:rsid w:val="00864E6C"/>
    <w:rsid w:val="008667A9"/>
    <w:rsid w:val="00866E8C"/>
    <w:rsid w:val="00871C23"/>
    <w:rsid w:val="008723F5"/>
    <w:rsid w:val="00874E2E"/>
    <w:rsid w:val="00876CE0"/>
    <w:rsid w:val="0088114B"/>
    <w:rsid w:val="00881EB6"/>
    <w:rsid w:val="0088284A"/>
    <w:rsid w:val="008853AA"/>
    <w:rsid w:val="00887039"/>
    <w:rsid w:val="0089048C"/>
    <w:rsid w:val="00890B38"/>
    <w:rsid w:val="00892270"/>
    <w:rsid w:val="00892BCB"/>
    <w:rsid w:val="008944E0"/>
    <w:rsid w:val="00896889"/>
    <w:rsid w:val="008A021D"/>
    <w:rsid w:val="008A03FC"/>
    <w:rsid w:val="008A112D"/>
    <w:rsid w:val="008A1332"/>
    <w:rsid w:val="008A1717"/>
    <w:rsid w:val="008A3908"/>
    <w:rsid w:val="008A4E55"/>
    <w:rsid w:val="008A5859"/>
    <w:rsid w:val="008A5874"/>
    <w:rsid w:val="008A6825"/>
    <w:rsid w:val="008A6878"/>
    <w:rsid w:val="008B17D3"/>
    <w:rsid w:val="008B2E6E"/>
    <w:rsid w:val="008B3C47"/>
    <w:rsid w:val="008B6AE4"/>
    <w:rsid w:val="008C0D5F"/>
    <w:rsid w:val="008C14E9"/>
    <w:rsid w:val="008C1D32"/>
    <w:rsid w:val="008C4406"/>
    <w:rsid w:val="008C457C"/>
    <w:rsid w:val="008C5A2B"/>
    <w:rsid w:val="008C5DE8"/>
    <w:rsid w:val="008C7918"/>
    <w:rsid w:val="008D295B"/>
    <w:rsid w:val="008D429F"/>
    <w:rsid w:val="008E15EA"/>
    <w:rsid w:val="008E1DD2"/>
    <w:rsid w:val="008E285A"/>
    <w:rsid w:val="008E4633"/>
    <w:rsid w:val="008E6AFD"/>
    <w:rsid w:val="008F0BAB"/>
    <w:rsid w:val="008F1BF3"/>
    <w:rsid w:val="008F3FDE"/>
    <w:rsid w:val="008F4559"/>
    <w:rsid w:val="009001A4"/>
    <w:rsid w:val="00900C3B"/>
    <w:rsid w:val="00901929"/>
    <w:rsid w:val="0090264D"/>
    <w:rsid w:val="0091109C"/>
    <w:rsid w:val="00913BF2"/>
    <w:rsid w:val="00914199"/>
    <w:rsid w:val="009174EF"/>
    <w:rsid w:val="00917E67"/>
    <w:rsid w:val="00923495"/>
    <w:rsid w:val="00924A3A"/>
    <w:rsid w:val="00925B77"/>
    <w:rsid w:val="0092749C"/>
    <w:rsid w:val="00931569"/>
    <w:rsid w:val="00933037"/>
    <w:rsid w:val="009331A1"/>
    <w:rsid w:val="00933289"/>
    <w:rsid w:val="00936162"/>
    <w:rsid w:val="009379FE"/>
    <w:rsid w:val="009412DB"/>
    <w:rsid w:val="00942C59"/>
    <w:rsid w:val="009463C5"/>
    <w:rsid w:val="0095049F"/>
    <w:rsid w:val="00950982"/>
    <w:rsid w:val="00953149"/>
    <w:rsid w:val="0095665E"/>
    <w:rsid w:val="009602C1"/>
    <w:rsid w:val="00961111"/>
    <w:rsid w:val="009620BC"/>
    <w:rsid w:val="009638EE"/>
    <w:rsid w:val="009640C5"/>
    <w:rsid w:val="0096498E"/>
    <w:rsid w:val="00971D4A"/>
    <w:rsid w:val="0097273C"/>
    <w:rsid w:val="009732D8"/>
    <w:rsid w:val="00976507"/>
    <w:rsid w:val="0097756E"/>
    <w:rsid w:val="00980AF2"/>
    <w:rsid w:val="00980D8D"/>
    <w:rsid w:val="00982A28"/>
    <w:rsid w:val="00984FAC"/>
    <w:rsid w:val="009855AC"/>
    <w:rsid w:val="0098765B"/>
    <w:rsid w:val="00990C62"/>
    <w:rsid w:val="009911B0"/>
    <w:rsid w:val="0099416F"/>
    <w:rsid w:val="009943A0"/>
    <w:rsid w:val="00994937"/>
    <w:rsid w:val="00995C5A"/>
    <w:rsid w:val="009A0C8E"/>
    <w:rsid w:val="009A1518"/>
    <w:rsid w:val="009A1F53"/>
    <w:rsid w:val="009A1FD4"/>
    <w:rsid w:val="009A3FE8"/>
    <w:rsid w:val="009A4590"/>
    <w:rsid w:val="009A5103"/>
    <w:rsid w:val="009A5674"/>
    <w:rsid w:val="009A72D3"/>
    <w:rsid w:val="009B1AED"/>
    <w:rsid w:val="009B36E5"/>
    <w:rsid w:val="009B412A"/>
    <w:rsid w:val="009B4611"/>
    <w:rsid w:val="009B50C7"/>
    <w:rsid w:val="009B5360"/>
    <w:rsid w:val="009B6C15"/>
    <w:rsid w:val="009C32C0"/>
    <w:rsid w:val="009C4F89"/>
    <w:rsid w:val="009C590E"/>
    <w:rsid w:val="009C59B5"/>
    <w:rsid w:val="009D1BD5"/>
    <w:rsid w:val="009D1C0E"/>
    <w:rsid w:val="009D612D"/>
    <w:rsid w:val="009D69AB"/>
    <w:rsid w:val="009D7393"/>
    <w:rsid w:val="009E0678"/>
    <w:rsid w:val="009E070D"/>
    <w:rsid w:val="009E3775"/>
    <w:rsid w:val="009E5AF8"/>
    <w:rsid w:val="009E665B"/>
    <w:rsid w:val="009E799E"/>
    <w:rsid w:val="009E7E21"/>
    <w:rsid w:val="009F0A8A"/>
    <w:rsid w:val="009F3EE9"/>
    <w:rsid w:val="009F7236"/>
    <w:rsid w:val="009F747D"/>
    <w:rsid w:val="00A00629"/>
    <w:rsid w:val="00A0232E"/>
    <w:rsid w:val="00A02569"/>
    <w:rsid w:val="00A04CE9"/>
    <w:rsid w:val="00A04EB1"/>
    <w:rsid w:val="00A070BE"/>
    <w:rsid w:val="00A1057C"/>
    <w:rsid w:val="00A12446"/>
    <w:rsid w:val="00A1252F"/>
    <w:rsid w:val="00A1599D"/>
    <w:rsid w:val="00A16389"/>
    <w:rsid w:val="00A168E9"/>
    <w:rsid w:val="00A174A3"/>
    <w:rsid w:val="00A17F21"/>
    <w:rsid w:val="00A258B3"/>
    <w:rsid w:val="00A2611C"/>
    <w:rsid w:val="00A266A8"/>
    <w:rsid w:val="00A26E2D"/>
    <w:rsid w:val="00A32257"/>
    <w:rsid w:val="00A33A29"/>
    <w:rsid w:val="00A3400B"/>
    <w:rsid w:val="00A362FC"/>
    <w:rsid w:val="00A37B47"/>
    <w:rsid w:val="00A40345"/>
    <w:rsid w:val="00A45A72"/>
    <w:rsid w:val="00A47674"/>
    <w:rsid w:val="00A476E0"/>
    <w:rsid w:val="00A51CE8"/>
    <w:rsid w:val="00A53927"/>
    <w:rsid w:val="00A53BCC"/>
    <w:rsid w:val="00A56EB0"/>
    <w:rsid w:val="00A574CC"/>
    <w:rsid w:val="00A61D90"/>
    <w:rsid w:val="00A62D26"/>
    <w:rsid w:val="00A6605A"/>
    <w:rsid w:val="00A663DE"/>
    <w:rsid w:val="00A66B2D"/>
    <w:rsid w:val="00A66EAC"/>
    <w:rsid w:val="00A67C1B"/>
    <w:rsid w:val="00A70709"/>
    <w:rsid w:val="00A717B8"/>
    <w:rsid w:val="00A72841"/>
    <w:rsid w:val="00A75247"/>
    <w:rsid w:val="00A7771B"/>
    <w:rsid w:val="00A80414"/>
    <w:rsid w:val="00A81BAB"/>
    <w:rsid w:val="00A8209E"/>
    <w:rsid w:val="00A83513"/>
    <w:rsid w:val="00A84709"/>
    <w:rsid w:val="00A84721"/>
    <w:rsid w:val="00A85CB4"/>
    <w:rsid w:val="00A862AA"/>
    <w:rsid w:val="00A9046C"/>
    <w:rsid w:val="00A912AE"/>
    <w:rsid w:val="00A926A8"/>
    <w:rsid w:val="00A92BDF"/>
    <w:rsid w:val="00A95782"/>
    <w:rsid w:val="00AA2BA5"/>
    <w:rsid w:val="00AA303D"/>
    <w:rsid w:val="00AA38FB"/>
    <w:rsid w:val="00AA3B5A"/>
    <w:rsid w:val="00AA4D97"/>
    <w:rsid w:val="00AA509A"/>
    <w:rsid w:val="00AA5F0A"/>
    <w:rsid w:val="00AB0052"/>
    <w:rsid w:val="00AB09A6"/>
    <w:rsid w:val="00AB1F46"/>
    <w:rsid w:val="00AB2F22"/>
    <w:rsid w:val="00AB359B"/>
    <w:rsid w:val="00AB4B69"/>
    <w:rsid w:val="00AB4FF7"/>
    <w:rsid w:val="00AB6103"/>
    <w:rsid w:val="00AB64A7"/>
    <w:rsid w:val="00AB6D27"/>
    <w:rsid w:val="00AC1C10"/>
    <w:rsid w:val="00AC1E32"/>
    <w:rsid w:val="00AC2794"/>
    <w:rsid w:val="00AC5709"/>
    <w:rsid w:val="00AC5A71"/>
    <w:rsid w:val="00AC5FA3"/>
    <w:rsid w:val="00AC64FF"/>
    <w:rsid w:val="00AD089D"/>
    <w:rsid w:val="00AD13C2"/>
    <w:rsid w:val="00AD23F3"/>
    <w:rsid w:val="00AD3A40"/>
    <w:rsid w:val="00AD3CB4"/>
    <w:rsid w:val="00AD626E"/>
    <w:rsid w:val="00AD6DC5"/>
    <w:rsid w:val="00AD6F75"/>
    <w:rsid w:val="00AE0A79"/>
    <w:rsid w:val="00AE2049"/>
    <w:rsid w:val="00AE2372"/>
    <w:rsid w:val="00AE28A8"/>
    <w:rsid w:val="00AE37BC"/>
    <w:rsid w:val="00AE5632"/>
    <w:rsid w:val="00AE6618"/>
    <w:rsid w:val="00AE70FE"/>
    <w:rsid w:val="00AE7B57"/>
    <w:rsid w:val="00AF0821"/>
    <w:rsid w:val="00AF0A54"/>
    <w:rsid w:val="00AF287B"/>
    <w:rsid w:val="00AF302A"/>
    <w:rsid w:val="00AF3920"/>
    <w:rsid w:val="00AF43B5"/>
    <w:rsid w:val="00AF4A27"/>
    <w:rsid w:val="00AF55DD"/>
    <w:rsid w:val="00AF7CF2"/>
    <w:rsid w:val="00B0188F"/>
    <w:rsid w:val="00B03ABC"/>
    <w:rsid w:val="00B05385"/>
    <w:rsid w:val="00B055DB"/>
    <w:rsid w:val="00B0663C"/>
    <w:rsid w:val="00B07183"/>
    <w:rsid w:val="00B077F7"/>
    <w:rsid w:val="00B12AC5"/>
    <w:rsid w:val="00B15FFF"/>
    <w:rsid w:val="00B16B46"/>
    <w:rsid w:val="00B16C04"/>
    <w:rsid w:val="00B17045"/>
    <w:rsid w:val="00B17092"/>
    <w:rsid w:val="00B17585"/>
    <w:rsid w:val="00B178FA"/>
    <w:rsid w:val="00B17E34"/>
    <w:rsid w:val="00B208D1"/>
    <w:rsid w:val="00B20CC6"/>
    <w:rsid w:val="00B22573"/>
    <w:rsid w:val="00B23007"/>
    <w:rsid w:val="00B230C1"/>
    <w:rsid w:val="00B2320E"/>
    <w:rsid w:val="00B24E8E"/>
    <w:rsid w:val="00B24F65"/>
    <w:rsid w:val="00B259D2"/>
    <w:rsid w:val="00B3281A"/>
    <w:rsid w:val="00B32F28"/>
    <w:rsid w:val="00B36F04"/>
    <w:rsid w:val="00B405AD"/>
    <w:rsid w:val="00B407DD"/>
    <w:rsid w:val="00B40875"/>
    <w:rsid w:val="00B42147"/>
    <w:rsid w:val="00B42A06"/>
    <w:rsid w:val="00B43789"/>
    <w:rsid w:val="00B452E7"/>
    <w:rsid w:val="00B46202"/>
    <w:rsid w:val="00B46834"/>
    <w:rsid w:val="00B46D02"/>
    <w:rsid w:val="00B5061A"/>
    <w:rsid w:val="00B50EDA"/>
    <w:rsid w:val="00B52DC9"/>
    <w:rsid w:val="00B5404A"/>
    <w:rsid w:val="00B54DF6"/>
    <w:rsid w:val="00B54DFE"/>
    <w:rsid w:val="00B56B86"/>
    <w:rsid w:val="00B57C9A"/>
    <w:rsid w:val="00B57E18"/>
    <w:rsid w:val="00B60DC4"/>
    <w:rsid w:val="00B623CA"/>
    <w:rsid w:val="00B63330"/>
    <w:rsid w:val="00B645C0"/>
    <w:rsid w:val="00B6592F"/>
    <w:rsid w:val="00B65F72"/>
    <w:rsid w:val="00B679EC"/>
    <w:rsid w:val="00B67B04"/>
    <w:rsid w:val="00B67C0C"/>
    <w:rsid w:val="00B703F3"/>
    <w:rsid w:val="00B70886"/>
    <w:rsid w:val="00B70B31"/>
    <w:rsid w:val="00B716F3"/>
    <w:rsid w:val="00B742B6"/>
    <w:rsid w:val="00B74430"/>
    <w:rsid w:val="00B74D0F"/>
    <w:rsid w:val="00B755DB"/>
    <w:rsid w:val="00B81C29"/>
    <w:rsid w:val="00B826CF"/>
    <w:rsid w:val="00B84056"/>
    <w:rsid w:val="00B84157"/>
    <w:rsid w:val="00B84750"/>
    <w:rsid w:val="00B85733"/>
    <w:rsid w:val="00B85EDA"/>
    <w:rsid w:val="00B86D74"/>
    <w:rsid w:val="00B87CAC"/>
    <w:rsid w:val="00B91100"/>
    <w:rsid w:val="00B93A5E"/>
    <w:rsid w:val="00B93BA6"/>
    <w:rsid w:val="00B96546"/>
    <w:rsid w:val="00B97237"/>
    <w:rsid w:val="00BA6FCE"/>
    <w:rsid w:val="00BA7549"/>
    <w:rsid w:val="00BB2DCF"/>
    <w:rsid w:val="00BB3F5E"/>
    <w:rsid w:val="00BB461E"/>
    <w:rsid w:val="00BB7DA5"/>
    <w:rsid w:val="00BB7F51"/>
    <w:rsid w:val="00BC005D"/>
    <w:rsid w:val="00BC07E3"/>
    <w:rsid w:val="00BC0E42"/>
    <w:rsid w:val="00BC192D"/>
    <w:rsid w:val="00BC2AC5"/>
    <w:rsid w:val="00BC2BED"/>
    <w:rsid w:val="00BC3020"/>
    <w:rsid w:val="00BC434E"/>
    <w:rsid w:val="00BC4EB1"/>
    <w:rsid w:val="00BC6AC8"/>
    <w:rsid w:val="00BD0AEC"/>
    <w:rsid w:val="00BD1187"/>
    <w:rsid w:val="00BD21D3"/>
    <w:rsid w:val="00BD4BC0"/>
    <w:rsid w:val="00BD694B"/>
    <w:rsid w:val="00BD7273"/>
    <w:rsid w:val="00BE0444"/>
    <w:rsid w:val="00BE3326"/>
    <w:rsid w:val="00BE4469"/>
    <w:rsid w:val="00BE7642"/>
    <w:rsid w:val="00BF0224"/>
    <w:rsid w:val="00BF17E5"/>
    <w:rsid w:val="00BF20A7"/>
    <w:rsid w:val="00BF3F49"/>
    <w:rsid w:val="00BF69C9"/>
    <w:rsid w:val="00BF74CB"/>
    <w:rsid w:val="00BF77AF"/>
    <w:rsid w:val="00C00CD7"/>
    <w:rsid w:val="00C0218A"/>
    <w:rsid w:val="00C03D82"/>
    <w:rsid w:val="00C13266"/>
    <w:rsid w:val="00C13F8D"/>
    <w:rsid w:val="00C14FEA"/>
    <w:rsid w:val="00C154EA"/>
    <w:rsid w:val="00C20803"/>
    <w:rsid w:val="00C2291C"/>
    <w:rsid w:val="00C24DF2"/>
    <w:rsid w:val="00C31318"/>
    <w:rsid w:val="00C3147D"/>
    <w:rsid w:val="00C327E0"/>
    <w:rsid w:val="00C336E9"/>
    <w:rsid w:val="00C33A9B"/>
    <w:rsid w:val="00C354AD"/>
    <w:rsid w:val="00C4089E"/>
    <w:rsid w:val="00C4347A"/>
    <w:rsid w:val="00C43626"/>
    <w:rsid w:val="00C44EB8"/>
    <w:rsid w:val="00C4588E"/>
    <w:rsid w:val="00C46828"/>
    <w:rsid w:val="00C47020"/>
    <w:rsid w:val="00C509EA"/>
    <w:rsid w:val="00C51016"/>
    <w:rsid w:val="00C51D4A"/>
    <w:rsid w:val="00C55649"/>
    <w:rsid w:val="00C560F9"/>
    <w:rsid w:val="00C61468"/>
    <w:rsid w:val="00C61928"/>
    <w:rsid w:val="00C659A3"/>
    <w:rsid w:val="00C660A5"/>
    <w:rsid w:val="00C67217"/>
    <w:rsid w:val="00C6792D"/>
    <w:rsid w:val="00C71E95"/>
    <w:rsid w:val="00C72584"/>
    <w:rsid w:val="00C72A8A"/>
    <w:rsid w:val="00C72DFC"/>
    <w:rsid w:val="00C75129"/>
    <w:rsid w:val="00C7537A"/>
    <w:rsid w:val="00C76EE4"/>
    <w:rsid w:val="00C773EF"/>
    <w:rsid w:val="00C7740F"/>
    <w:rsid w:val="00C80E7E"/>
    <w:rsid w:val="00C81CFD"/>
    <w:rsid w:val="00C83AFE"/>
    <w:rsid w:val="00C9039B"/>
    <w:rsid w:val="00C90EDF"/>
    <w:rsid w:val="00C92670"/>
    <w:rsid w:val="00C92747"/>
    <w:rsid w:val="00C92B3A"/>
    <w:rsid w:val="00C92C05"/>
    <w:rsid w:val="00C92F02"/>
    <w:rsid w:val="00C9377B"/>
    <w:rsid w:val="00C93AFE"/>
    <w:rsid w:val="00C94DBF"/>
    <w:rsid w:val="00C96BB1"/>
    <w:rsid w:val="00C97102"/>
    <w:rsid w:val="00CA1039"/>
    <w:rsid w:val="00CA1134"/>
    <w:rsid w:val="00CA6C44"/>
    <w:rsid w:val="00CA6FFE"/>
    <w:rsid w:val="00CA767C"/>
    <w:rsid w:val="00CB01BB"/>
    <w:rsid w:val="00CB0D35"/>
    <w:rsid w:val="00CB2976"/>
    <w:rsid w:val="00CB375A"/>
    <w:rsid w:val="00CB381D"/>
    <w:rsid w:val="00CC1FD4"/>
    <w:rsid w:val="00CC463E"/>
    <w:rsid w:val="00CC4C5C"/>
    <w:rsid w:val="00CC5949"/>
    <w:rsid w:val="00CC5A11"/>
    <w:rsid w:val="00CC72E3"/>
    <w:rsid w:val="00CC77C1"/>
    <w:rsid w:val="00CD1261"/>
    <w:rsid w:val="00CD1480"/>
    <w:rsid w:val="00CD23EE"/>
    <w:rsid w:val="00CD277F"/>
    <w:rsid w:val="00CD3197"/>
    <w:rsid w:val="00CD4400"/>
    <w:rsid w:val="00CD4799"/>
    <w:rsid w:val="00CD4985"/>
    <w:rsid w:val="00CD4DDA"/>
    <w:rsid w:val="00CD5556"/>
    <w:rsid w:val="00CD59B1"/>
    <w:rsid w:val="00CD5CB0"/>
    <w:rsid w:val="00CD5D26"/>
    <w:rsid w:val="00CD5F01"/>
    <w:rsid w:val="00CE07F9"/>
    <w:rsid w:val="00CE1AB5"/>
    <w:rsid w:val="00CE4297"/>
    <w:rsid w:val="00CE5593"/>
    <w:rsid w:val="00CE59B5"/>
    <w:rsid w:val="00CE6140"/>
    <w:rsid w:val="00CF1333"/>
    <w:rsid w:val="00CF18FC"/>
    <w:rsid w:val="00CF41D9"/>
    <w:rsid w:val="00CF4562"/>
    <w:rsid w:val="00CF768C"/>
    <w:rsid w:val="00D015C2"/>
    <w:rsid w:val="00D02263"/>
    <w:rsid w:val="00D041B1"/>
    <w:rsid w:val="00D04678"/>
    <w:rsid w:val="00D05EAB"/>
    <w:rsid w:val="00D05FF0"/>
    <w:rsid w:val="00D07BDC"/>
    <w:rsid w:val="00D10A19"/>
    <w:rsid w:val="00D12D77"/>
    <w:rsid w:val="00D12D79"/>
    <w:rsid w:val="00D1567C"/>
    <w:rsid w:val="00D17EC1"/>
    <w:rsid w:val="00D24E0E"/>
    <w:rsid w:val="00D24FA7"/>
    <w:rsid w:val="00D25352"/>
    <w:rsid w:val="00D261E0"/>
    <w:rsid w:val="00D26CD1"/>
    <w:rsid w:val="00D26FB2"/>
    <w:rsid w:val="00D374FA"/>
    <w:rsid w:val="00D375C3"/>
    <w:rsid w:val="00D37917"/>
    <w:rsid w:val="00D3799B"/>
    <w:rsid w:val="00D4253C"/>
    <w:rsid w:val="00D43096"/>
    <w:rsid w:val="00D479A3"/>
    <w:rsid w:val="00D50540"/>
    <w:rsid w:val="00D57067"/>
    <w:rsid w:val="00D60395"/>
    <w:rsid w:val="00D60E8C"/>
    <w:rsid w:val="00D6109E"/>
    <w:rsid w:val="00D64B2E"/>
    <w:rsid w:val="00D65191"/>
    <w:rsid w:val="00D66AB5"/>
    <w:rsid w:val="00D7041D"/>
    <w:rsid w:val="00D7096E"/>
    <w:rsid w:val="00D7129F"/>
    <w:rsid w:val="00D7142C"/>
    <w:rsid w:val="00D739A2"/>
    <w:rsid w:val="00D74172"/>
    <w:rsid w:val="00D74C6A"/>
    <w:rsid w:val="00D75376"/>
    <w:rsid w:val="00D75741"/>
    <w:rsid w:val="00D803B0"/>
    <w:rsid w:val="00D80730"/>
    <w:rsid w:val="00D81C52"/>
    <w:rsid w:val="00D8206B"/>
    <w:rsid w:val="00D82F3F"/>
    <w:rsid w:val="00D83033"/>
    <w:rsid w:val="00D835CB"/>
    <w:rsid w:val="00D87F93"/>
    <w:rsid w:val="00D905CF"/>
    <w:rsid w:val="00D905DB"/>
    <w:rsid w:val="00D90A61"/>
    <w:rsid w:val="00D9180B"/>
    <w:rsid w:val="00D927D7"/>
    <w:rsid w:val="00D92AC5"/>
    <w:rsid w:val="00D95AB1"/>
    <w:rsid w:val="00D95CA2"/>
    <w:rsid w:val="00D96D53"/>
    <w:rsid w:val="00D970CD"/>
    <w:rsid w:val="00D97E17"/>
    <w:rsid w:val="00DA0099"/>
    <w:rsid w:val="00DA012F"/>
    <w:rsid w:val="00DA0362"/>
    <w:rsid w:val="00DA0C4C"/>
    <w:rsid w:val="00DA37CA"/>
    <w:rsid w:val="00DA47D4"/>
    <w:rsid w:val="00DA5733"/>
    <w:rsid w:val="00DA5869"/>
    <w:rsid w:val="00DA6CCB"/>
    <w:rsid w:val="00DB01F7"/>
    <w:rsid w:val="00DB0C17"/>
    <w:rsid w:val="00DB392B"/>
    <w:rsid w:val="00DB4BD1"/>
    <w:rsid w:val="00DB4BDC"/>
    <w:rsid w:val="00DB5E67"/>
    <w:rsid w:val="00DC0E99"/>
    <w:rsid w:val="00DC1930"/>
    <w:rsid w:val="00DC1ECD"/>
    <w:rsid w:val="00DC20DC"/>
    <w:rsid w:val="00DC391F"/>
    <w:rsid w:val="00DC3E16"/>
    <w:rsid w:val="00DC4908"/>
    <w:rsid w:val="00DC671A"/>
    <w:rsid w:val="00DC7435"/>
    <w:rsid w:val="00DC793F"/>
    <w:rsid w:val="00DC7E3A"/>
    <w:rsid w:val="00DD032A"/>
    <w:rsid w:val="00DD185A"/>
    <w:rsid w:val="00DD18A4"/>
    <w:rsid w:val="00DD2D60"/>
    <w:rsid w:val="00DD4922"/>
    <w:rsid w:val="00DD57A0"/>
    <w:rsid w:val="00DD6750"/>
    <w:rsid w:val="00DE00FD"/>
    <w:rsid w:val="00DE042C"/>
    <w:rsid w:val="00DE189E"/>
    <w:rsid w:val="00DE4F88"/>
    <w:rsid w:val="00DE5B35"/>
    <w:rsid w:val="00DE6A7D"/>
    <w:rsid w:val="00DF09E9"/>
    <w:rsid w:val="00DF1B2D"/>
    <w:rsid w:val="00DF1E3E"/>
    <w:rsid w:val="00DF41C0"/>
    <w:rsid w:val="00DF55C4"/>
    <w:rsid w:val="00DF63D0"/>
    <w:rsid w:val="00DF76BF"/>
    <w:rsid w:val="00E00934"/>
    <w:rsid w:val="00E0108D"/>
    <w:rsid w:val="00E0161E"/>
    <w:rsid w:val="00E023B9"/>
    <w:rsid w:val="00E02951"/>
    <w:rsid w:val="00E057FF"/>
    <w:rsid w:val="00E10422"/>
    <w:rsid w:val="00E118FF"/>
    <w:rsid w:val="00E11A22"/>
    <w:rsid w:val="00E12CCF"/>
    <w:rsid w:val="00E142F9"/>
    <w:rsid w:val="00E15C84"/>
    <w:rsid w:val="00E161DA"/>
    <w:rsid w:val="00E201CF"/>
    <w:rsid w:val="00E20ADE"/>
    <w:rsid w:val="00E21043"/>
    <w:rsid w:val="00E2437E"/>
    <w:rsid w:val="00E25815"/>
    <w:rsid w:val="00E32289"/>
    <w:rsid w:val="00E32411"/>
    <w:rsid w:val="00E3269D"/>
    <w:rsid w:val="00E35241"/>
    <w:rsid w:val="00E36686"/>
    <w:rsid w:val="00E40BB5"/>
    <w:rsid w:val="00E44D9F"/>
    <w:rsid w:val="00E45344"/>
    <w:rsid w:val="00E47FC7"/>
    <w:rsid w:val="00E505D9"/>
    <w:rsid w:val="00E53EF4"/>
    <w:rsid w:val="00E5436C"/>
    <w:rsid w:val="00E60A1B"/>
    <w:rsid w:val="00E620EE"/>
    <w:rsid w:val="00E621D9"/>
    <w:rsid w:val="00E62845"/>
    <w:rsid w:val="00E62957"/>
    <w:rsid w:val="00E631F8"/>
    <w:rsid w:val="00E649AA"/>
    <w:rsid w:val="00E66D87"/>
    <w:rsid w:val="00E679AF"/>
    <w:rsid w:val="00E71219"/>
    <w:rsid w:val="00E7157B"/>
    <w:rsid w:val="00E7181F"/>
    <w:rsid w:val="00E73068"/>
    <w:rsid w:val="00E73264"/>
    <w:rsid w:val="00E736B2"/>
    <w:rsid w:val="00E753E0"/>
    <w:rsid w:val="00E75AFB"/>
    <w:rsid w:val="00E77E3A"/>
    <w:rsid w:val="00E801F0"/>
    <w:rsid w:val="00E81D6D"/>
    <w:rsid w:val="00E82044"/>
    <w:rsid w:val="00E8243E"/>
    <w:rsid w:val="00E831BE"/>
    <w:rsid w:val="00E83997"/>
    <w:rsid w:val="00E869F1"/>
    <w:rsid w:val="00E870DB"/>
    <w:rsid w:val="00E87846"/>
    <w:rsid w:val="00E91E48"/>
    <w:rsid w:val="00E93D69"/>
    <w:rsid w:val="00E955C2"/>
    <w:rsid w:val="00E96A7C"/>
    <w:rsid w:val="00E97B71"/>
    <w:rsid w:val="00E97FC4"/>
    <w:rsid w:val="00EA096D"/>
    <w:rsid w:val="00EA0F4E"/>
    <w:rsid w:val="00EA1F10"/>
    <w:rsid w:val="00EA2EDB"/>
    <w:rsid w:val="00EA4510"/>
    <w:rsid w:val="00EA52FC"/>
    <w:rsid w:val="00EA6D78"/>
    <w:rsid w:val="00EA7371"/>
    <w:rsid w:val="00EA79C8"/>
    <w:rsid w:val="00EB1F9F"/>
    <w:rsid w:val="00EB1FE9"/>
    <w:rsid w:val="00EB204D"/>
    <w:rsid w:val="00EB7311"/>
    <w:rsid w:val="00EC1CAD"/>
    <w:rsid w:val="00EC6E8B"/>
    <w:rsid w:val="00EC776B"/>
    <w:rsid w:val="00EC7AFA"/>
    <w:rsid w:val="00ED18DD"/>
    <w:rsid w:val="00ED1B80"/>
    <w:rsid w:val="00ED39D3"/>
    <w:rsid w:val="00ED447B"/>
    <w:rsid w:val="00ED490A"/>
    <w:rsid w:val="00ED5727"/>
    <w:rsid w:val="00ED70A2"/>
    <w:rsid w:val="00ED7739"/>
    <w:rsid w:val="00EE0496"/>
    <w:rsid w:val="00EE0DF0"/>
    <w:rsid w:val="00EE1615"/>
    <w:rsid w:val="00EE786A"/>
    <w:rsid w:val="00EE7DE6"/>
    <w:rsid w:val="00EE7FCC"/>
    <w:rsid w:val="00EF021F"/>
    <w:rsid w:val="00EF1680"/>
    <w:rsid w:val="00EF1B71"/>
    <w:rsid w:val="00EF1E3B"/>
    <w:rsid w:val="00EF770C"/>
    <w:rsid w:val="00EF7B91"/>
    <w:rsid w:val="00F0079E"/>
    <w:rsid w:val="00F02DE6"/>
    <w:rsid w:val="00F04A98"/>
    <w:rsid w:val="00F05A26"/>
    <w:rsid w:val="00F07B27"/>
    <w:rsid w:val="00F07F7F"/>
    <w:rsid w:val="00F11643"/>
    <w:rsid w:val="00F11C4C"/>
    <w:rsid w:val="00F11EBE"/>
    <w:rsid w:val="00F12B55"/>
    <w:rsid w:val="00F15EA8"/>
    <w:rsid w:val="00F172E9"/>
    <w:rsid w:val="00F216E7"/>
    <w:rsid w:val="00F21EF6"/>
    <w:rsid w:val="00F24031"/>
    <w:rsid w:val="00F2448C"/>
    <w:rsid w:val="00F24524"/>
    <w:rsid w:val="00F26A70"/>
    <w:rsid w:val="00F27E02"/>
    <w:rsid w:val="00F30014"/>
    <w:rsid w:val="00F3019E"/>
    <w:rsid w:val="00F327A0"/>
    <w:rsid w:val="00F339C1"/>
    <w:rsid w:val="00F354CB"/>
    <w:rsid w:val="00F362D0"/>
    <w:rsid w:val="00F3766D"/>
    <w:rsid w:val="00F37AE6"/>
    <w:rsid w:val="00F40631"/>
    <w:rsid w:val="00F40843"/>
    <w:rsid w:val="00F40A17"/>
    <w:rsid w:val="00F41F90"/>
    <w:rsid w:val="00F45D6B"/>
    <w:rsid w:val="00F464EC"/>
    <w:rsid w:val="00F514CE"/>
    <w:rsid w:val="00F53807"/>
    <w:rsid w:val="00F5494A"/>
    <w:rsid w:val="00F60376"/>
    <w:rsid w:val="00F60F90"/>
    <w:rsid w:val="00F61208"/>
    <w:rsid w:val="00F61F8C"/>
    <w:rsid w:val="00F62813"/>
    <w:rsid w:val="00F63482"/>
    <w:rsid w:val="00F6412E"/>
    <w:rsid w:val="00F65149"/>
    <w:rsid w:val="00F66318"/>
    <w:rsid w:val="00F66EBC"/>
    <w:rsid w:val="00F67BE3"/>
    <w:rsid w:val="00F719BC"/>
    <w:rsid w:val="00F73128"/>
    <w:rsid w:val="00F74469"/>
    <w:rsid w:val="00F74791"/>
    <w:rsid w:val="00F7709A"/>
    <w:rsid w:val="00F800DF"/>
    <w:rsid w:val="00F80A1E"/>
    <w:rsid w:val="00F8111F"/>
    <w:rsid w:val="00F81B7A"/>
    <w:rsid w:val="00F83A19"/>
    <w:rsid w:val="00F841D9"/>
    <w:rsid w:val="00F85C71"/>
    <w:rsid w:val="00F85F3E"/>
    <w:rsid w:val="00F8646D"/>
    <w:rsid w:val="00F87F5C"/>
    <w:rsid w:val="00F90C0C"/>
    <w:rsid w:val="00F9227F"/>
    <w:rsid w:val="00F922C6"/>
    <w:rsid w:val="00F944DD"/>
    <w:rsid w:val="00F94D83"/>
    <w:rsid w:val="00F95386"/>
    <w:rsid w:val="00F96A35"/>
    <w:rsid w:val="00FA02AE"/>
    <w:rsid w:val="00FA0508"/>
    <w:rsid w:val="00FA1729"/>
    <w:rsid w:val="00FA185F"/>
    <w:rsid w:val="00FA1DEB"/>
    <w:rsid w:val="00FA38A1"/>
    <w:rsid w:val="00FA3A8A"/>
    <w:rsid w:val="00FA3BFC"/>
    <w:rsid w:val="00FA46F0"/>
    <w:rsid w:val="00FA4A21"/>
    <w:rsid w:val="00FA5092"/>
    <w:rsid w:val="00FA61B1"/>
    <w:rsid w:val="00FB0494"/>
    <w:rsid w:val="00FB3E15"/>
    <w:rsid w:val="00FB5226"/>
    <w:rsid w:val="00FB585A"/>
    <w:rsid w:val="00FB63B2"/>
    <w:rsid w:val="00FC1D24"/>
    <w:rsid w:val="00FC50B7"/>
    <w:rsid w:val="00FC5323"/>
    <w:rsid w:val="00FC6584"/>
    <w:rsid w:val="00FC7A1B"/>
    <w:rsid w:val="00FD0AA2"/>
    <w:rsid w:val="00FD22AA"/>
    <w:rsid w:val="00FD6016"/>
    <w:rsid w:val="00FD6D4F"/>
    <w:rsid w:val="00FD703D"/>
    <w:rsid w:val="00FE0A1C"/>
    <w:rsid w:val="00FE26CF"/>
    <w:rsid w:val="00FE303B"/>
    <w:rsid w:val="00FE449B"/>
    <w:rsid w:val="00FE4954"/>
    <w:rsid w:val="00FE6D44"/>
    <w:rsid w:val="00FF0466"/>
    <w:rsid w:val="00FF13AB"/>
    <w:rsid w:val="00FF1DFC"/>
    <w:rsid w:val="00FF2F81"/>
    <w:rsid w:val="00FF3DE0"/>
    <w:rsid w:val="00FF5FD6"/>
    <w:rsid w:val="195C7641"/>
    <w:rsid w:val="2002127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4844"/>
    <w:pPr>
      <w:widowControl w:val="0"/>
      <w:autoSpaceDE w:val="0"/>
      <w:autoSpaceDN w:val="0"/>
      <w:adjustRightInd w:val="0"/>
    </w:pPr>
    <w:rPr>
      <w:rFonts w:ascii="宋体" w:hAnsi="宋体"/>
      <w:kern w:val="0"/>
      <w:sz w:val="2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14844"/>
    <w:pPr>
      <w:tabs>
        <w:tab w:val="center" w:pos="4153"/>
        <w:tab w:val="right" w:pos="8306"/>
      </w:tabs>
      <w:snapToGrid w:val="0"/>
    </w:pPr>
    <w:rPr>
      <w:sz w:val="18"/>
      <w:szCs w:val="18"/>
    </w:rPr>
  </w:style>
  <w:style w:type="character" w:customStyle="1" w:styleId="FooterChar">
    <w:name w:val="Footer Char"/>
    <w:basedOn w:val="DefaultParagraphFont"/>
    <w:link w:val="Footer"/>
    <w:uiPriority w:val="99"/>
    <w:semiHidden/>
    <w:locked/>
    <w:rsid w:val="00814844"/>
    <w:rPr>
      <w:rFonts w:cs="Times New Roman"/>
      <w:sz w:val="18"/>
      <w:szCs w:val="18"/>
    </w:rPr>
  </w:style>
  <w:style w:type="paragraph" w:styleId="Header">
    <w:name w:val="header"/>
    <w:basedOn w:val="Normal"/>
    <w:link w:val="HeaderChar"/>
    <w:uiPriority w:val="99"/>
    <w:semiHidden/>
    <w:rsid w:val="0081484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814844"/>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Pages>
  <Words>223</Words>
  <Characters>1272</Characters>
  <Application>Microsoft Office Outlook</Application>
  <DocSecurity>0</DocSecurity>
  <Lines>0</Lines>
  <Paragraphs>0</Paragraphs>
  <ScaleCrop>false</ScaleCrop>
  <Company>HP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微软系统</cp:lastModifiedBy>
  <cp:revision>17</cp:revision>
  <dcterms:created xsi:type="dcterms:W3CDTF">2020-02-21T02:03:00Z</dcterms:created>
  <dcterms:modified xsi:type="dcterms:W3CDTF">2020-02-27T08:54:00Z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